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DE9" w:rsidRDefault="00D75DE9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9"/>
        </w:rPr>
      </w:pPr>
    </w:p>
    <w:p w:rsidR="00D75DE9" w:rsidRDefault="00FA7B5F">
      <w:pPr>
        <w:pStyle w:val="a3"/>
        <w:ind w:left="21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201395" cy="50482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39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Default="00FA7B5F">
      <w:pPr>
        <w:pStyle w:val="a3"/>
        <w:spacing w:before="7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168514</wp:posOffset>
            </wp:positionV>
            <wp:extent cx="5043738" cy="10561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738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DE9" w:rsidRDefault="00D75DE9">
      <w:pPr>
        <w:rPr>
          <w:rFonts w:ascii="Times New Roman"/>
          <w:sz w:val="19"/>
        </w:rPr>
        <w:sectPr w:rsidR="00D75DE9">
          <w:type w:val="continuous"/>
          <w:pgSz w:w="11920" w:h="16850"/>
          <w:pgMar w:top="1600" w:right="640" w:bottom="280" w:left="540" w:header="720" w:footer="720" w:gutter="0"/>
          <w:cols w:space="720"/>
        </w:sectPr>
      </w:pPr>
    </w:p>
    <w:p w:rsidR="00D75DE9" w:rsidRDefault="00FA5FBB">
      <w:pPr>
        <w:pStyle w:val="a3"/>
        <w:ind w:left="3196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1258570</wp:posOffset>
                </wp:positionV>
                <wp:extent cx="3871595" cy="7741285"/>
                <wp:effectExtent l="4445" t="1270" r="10160" b="1270"/>
                <wp:wrapNone/>
                <wp:docPr id="4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1595" cy="7741285"/>
                          <a:chOff x="-8" y="1982"/>
                          <a:chExt cx="6097" cy="12191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0" y="1989"/>
                            <a:ext cx="6082" cy="12176"/>
                          </a:xfrm>
                          <a:custGeom>
                            <a:avLst/>
                            <a:gdLst>
                              <a:gd name="T0" fmla="*/ 0 w 6082"/>
                              <a:gd name="T1" fmla="+- 0 1989 1989"/>
                              <a:gd name="T2" fmla="*/ 1989 h 12176"/>
                              <a:gd name="T3" fmla="*/ 0 w 6082"/>
                              <a:gd name="T4" fmla="+- 0 14165 1989"/>
                              <a:gd name="T5" fmla="*/ 14165 h 12176"/>
                              <a:gd name="T6" fmla="*/ 6082 w 6082"/>
                              <a:gd name="T7" fmla="+- 0 8348 1989"/>
                              <a:gd name="T8" fmla="*/ 8348 h 12176"/>
                              <a:gd name="T9" fmla="*/ 0 w 6082"/>
                              <a:gd name="T10" fmla="+- 0 1989 1989"/>
                              <a:gd name="T11" fmla="*/ 1989 h 121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82" h="12176">
                                <a:moveTo>
                                  <a:pt x="0" y="0"/>
                                </a:moveTo>
                                <a:lnTo>
                                  <a:pt x="0" y="12176"/>
                                </a:lnTo>
                                <a:lnTo>
                                  <a:pt x="6082" y="6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0" y="1989"/>
                            <a:ext cx="6082" cy="12176"/>
                          </a:xfrm>
                          <a:custGeom>
                            <a:avLst/>
                            <a:gdLst>
                              <a:gd name="T0" fmla="*/ 0 w 6082"/>
                              <a:gd name="T1" fmla="+- 0 14165 1989"/>
                              <a:gd name="T2" fmla="*/ 14165 h 12176"/>
                              <a:gd name="T3" fmla="*/ 6082 w 6082"/>
                              <a:gd name="T4" fmla="+- 0 8348 1989"/>
                              <a:gd name="T5" fmla="*/ 8348 h 12176"/>
                              <a:gd name="T6" fmla="*/ 0 w 6082"/>
                              <a:gd name="T7" fmla="+- 0 1989 1989"/>
                              <a:gd name="T8" fmla="*/ 1989 h 121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6082" h="12176">
                                <a:moveTo>
                                  <a:pt x="0" y="12176"/>
                                </a:moveTo>
                                <a:lnTo>
                                  <a:pt x="6082" y="6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4350"/>
                            <a:ext cx="3617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6443"/>
                            <a:ext cx="3617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8372"/>
                            <a:ext cx="3617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6282"/>
                            <a:ext cx="1809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2268"/>
                            <a:ext cx="1821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" y="10306"/>
                            <a:ext cx="1821" cy="3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6FC8" id="Group 40" o:spid="_x0000_s1026" style="position:absolute;margin-left:-.4pt;margin-top:99.1pt;width:304.85pt;height:609.55pt;z-index:-251656192;mso-position-horizontal-relative:page;mso-position-vertical-relative:page" coordorigin="-8,1982" coordsize="6097,1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">
                <v:shape id="Freeform 48" o:spid="_x0000_s1027" style="position:absolute;top:1989;width:6082;height:12176;visibility:visible;mso-wrap-style:square;v-text-anchor:top" coordsize="6082,1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" path="m,l,12176,6082,6359,,xe" fillcolor="#bebebe" stroked="f">
                  <v:path arrowok="t" o:connecttype="custom" o:connectlocs="0,1989;0,14165;6082,8348;0,1989" o:connectangles="0,0,0,0"/>
                </v:shape>
                <v:shape id="Freeform 47" o:spid="_x0000_s1028" style="position:absolute;top:1989;width:6082;height:12176;visibility:visible;mso-wrap-style:square;v-text-anchor:top" coordsize="6082,1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" path="m,12176l6082,6359,,e" filled="f" strokecolor="#bebebe">
                  <v:path arrowok="t" o:connecttype="custom" o:connectlocs="0,14165;6082,8348;0,1989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9" type="#_x0000_t75" style="position:absolute;left:450;top:4350;width:3617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">
                  <v:imagedata r:id="rId12" o:title=""/>
                </v:shape>
                <v:shape id="Picture 45" o:spid="_x0000_s1030" type="#_x0000_t75" style="position:absolute;left:2454;top:6443;width:3617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">
                  <v:imagedata r:id="rId13" o:title=""/>
                </v:shape>
                <v:shape id="Picture 44" o:spid="_x0000_s1031" type="#_x0000_t75" style="position:absolute;left:450;top:8372;width:3617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">
                  <v:imagedata r:id="rId14" o:title=""/>
                </v:shape>
                <v:shape id="Picture 43" o:spid="_x0000_s1032" type="#_x0000_t75" style="position:absolute;left:283;top:6282;width:1809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">
                  <v:imagedata r:id="rId15" o:title=""/>
                </v:shape>
                <v:shape id="Picture 42" o:spid="_x0000_s1033" type="#_x0000_t75" style="position:absolute;left:272;top:2268;width:1821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">
                  <v:imagedata r:id="rId16" o:title=""/>
                </v:shape>
                <v:shape id="Picture 41" o:spid="_x0000_s1034" type="#_x0000_t75" style="position:absolute;left:272;top:10306;width:1821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FA7B5F">
        <w:rPr>
          <w:rFonts w:ascii="Times New Roman"/>
          <w:noProof/>
          <w:sz w:val="20"/>
        </w:rPr>
        <w:drawing>
          <wp:inline distT="0" distB="0" distL="0" distR="0">
            <wp:extent cx="3910564" cy="2190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56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E9" w:rsidRDefault="00D75DE9">
      <w:pPr>
        <w:pStyle w:val="a3"/>
        <w:rPr>
          <w:rFonts w:ascii="Times New Roman"/>
          <w:sz w:val="20"/>
        </w:rPr>
      </w:pPr>
    </w:p>
    <w:p w:rsidR="00D75DE9" w:rsidRPr="00FA7B5F" w:rsidRDefault="00FA7B5F" w:rsidP="00FA7B5F">
      <w:pPr>
        <w:pStyle w:val="a3"/>
        <w:spacing w:before="94" w:line="297" w:lineRule="auto"/>
        <w:ind w:right="1348"/>
        <w:jc w:val="both"/>
        <w:rPr>
          <w:lang w:val="en-US"/>
        </w:rPr>
      </w:pPr>
      <w:r w:rsidRPr="00FA7B5F">
        <w:rPr>
          <w:color w:val="FF0000"/>
          <w:w w:val="85"/>
          <w:lang w:val="en-US"/>
        </w:rPr>
        <w:t xml:space="preserve">Live Like Local </w:t>
      </w:r>
      <w:r w:rsidRPr="00FA7B5F">
        <w:rPr>
          <w:w w:val="85"/>
          <w:lang w:val="en-US"/>
        </w:rPr>
        <w:t>is a brand new and innovative destination management platform, which</w:t>
      </w:r>
      <w:r w:rsidRPr="00FA7B5F">
        <w:rPr>
          <w:spacing w:val="-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provides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unique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experiences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by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inducting</w:t>
      </w:r>
      <w:r w:rsidRPr="00FA7B5F">
        <w:rPr>
          <w:spacing w:val="-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you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to</w:t>
      </w:r>
      <w:r w:rsidRPr="00FA7B5F">
        <w:rPr>
          <w:spacing w:val="-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real</w:t>
      </w:r>
      <w:r w:rsidRPr="00FA7B5F">
        <w:rPr>
          <w:spacing w:val="-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world</w:t>
      </w:r>
      <w:r w:rsidRPr="00FA7B5F">
        <w:rPr>
          <w:spacing w:val="-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 xml:space="preserve">locals </w:t>
      </w:r>
      <w:r w:rsidRPr="00FA7B5F">
        <w:rPr>
          <w:w w:val="90"/>
          <w:lang w:val="en-US"/>
        </w:rPr>
        <w:t>and the local</w:t>
      </w:r>
      <w:r w:rsidRPr="00FA7B5F">
        <w:rPr>
          <w:spacing w:val="-28"/>
          <w:w w:val="90"/>
          <w:lang w:val="en-US"/>
        </w:rPr>
        <w:t xml:space="preserve"> </w:t>
      </w:r>
      <w:r>
        <w:rPr>
          <w:spacing w:val="-28"/>
          <w:w w:val="90"/>
          <w:lang w:val="en-US"/>
        </w:rPr>
        <w:t xml:space="preserve">          </w:t>
      </w:r>
      <w:r w:rsidRPr="00FA7B5F">
        <w:rPr>
          <w:w w:val="90"/>
          <w:lang w:val="en-US"/>
        </w:rPr>
        <w:t>lifestyle.</w:t>
      </w:r>
    </w:p>
    <w:p w:rsidR="00D75DE9" w:rsidRPr="00FA7B5F" w:rsidRDefault="00FA7B5F">
      <w:pPr>
        <w:pStyle w:val="a3"/>
        <w:tabs>
          <w:tab w:val="left" w:pos="2981"/>
        </w:tabs>
        <w:spacing w:line="295" w:lineRule="auto"/>
        <w:ind w:left="1728" w:right="1349" w:hanging="425"/>
        <w:jc w:val="right"/>
        <w:rPr>
          <w:lang w:val="en-US"/>
        </w:rPr>
      </w:pPr>
      <w:r w:rsidRPr="00FA7B5F">
        <w:rPr>
          <w:w w:val="90"/>
          <w:lang w:val="en-US"/>
        </w:rPr>
        <w:t>LLL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is</w:t>
      </w:r>
      <w:r w:rsidRPr="00FA7B5F">
        <w:rPr>
          <w:spacing w:val="-23"/>
          <w:w w:val="90"/>
          <w:lang w:val="en-US"/>
        </w:rPr>
        <w:t xml:space="preserve"> </w:t>
      </w:r>
      <w:r w:rsidRPr="00FA7B5F">
        <w:rPr>
          <w:w w:val="90"/>
          <w:lang w:val="en-US"/>
        </w:rPr>
        <w:t>founded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on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principles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of</w:t>
      </w:r>
      <w:r w:rsidRPr="00FA7B5F">
        <w:rPr>
          <w:spacing w:val="-23"/>
          <w:w w:val="90"/>
          <w:lang w:val="en-US"/>
        </w:rPr>
        <w:t xml:space="preserve"> </w:t>
      </w:r>
      <w:r w:rsidRPr="00FA7B5F">
        <w:rPr>
          <w:w w:val="90"/>
          <w:lang w:val="en-US"/>
        </w:rPr>
        <w:t>sustainable</w:t>
      </w:r>
      <w:r w:rsidRPr="00FA7B5F">
        <w:rPr>
          <w:spacing w:val="-23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and</w:t>
      </w:r>
      <w:r w:rsidRPr="00FA7B5F">
        <w:rPr>
          <w:spacing w:val="-23"/>
          <w:w w:val="90"/>
          <w:lang w:val="en-US"/>
        </w:rPr>
        <w:t xml:space="preserve"> </w:t>
      </w:r>
      <w:r w:rsidRPr="00FA7B5F">
        <w:rPr>
          <w:w w:val="90"/>
          <w:lang w:val="en-US"/>
        </w:rPr>
        <w:t>experiential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tourism.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Our</w:t>
      </w:r>
      <w:r w:rsidRPr="00FA7B5F">
        <w:rPr>
          <w:w w:val="75"/>
          <w:lang w:val="en-US"/>
        </w:rPr>
        <w:t xml:space="preserve"> </w:t>
      </w:r>
      <w:r w:rsidRPr="00FA7B5F">
        <w:rPr>
          <w:w w:val="85"/>
          <w:lang w:val="en-US"/>
        </w:rPr>
        <w:t>cultural</w:t>
      </w:r>
      <w:r>
        <w:rPr>
          <w:w w:val="85"/>
          <w:lang w:val="en-US"/>
        </w:rPr>
        <w:t xml:space="preserve"> </w:t>
      </w:r>
      <w:r w:rsidRPr="00FA7B5F">
        <w:rPr>
          <w:w w:val="90"/>
          <w:lang w:val="en-US"/>
        </w:rPr>
        <w:t>legacy,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as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it’s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inherent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in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every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single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moment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of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modern</w:t>
      </w:r>
    </w:p>
    <w:p w:rsidR="00D75DE9" w:rsidRPr="00FA7B5F" w:rsidRDefault="00FA7B5F" w:rsidP="00FA7B5F">
      <w:pPr>
        <w:pStyle w:val="a3"/>
        <w:rPr>
          <w:lang w:val="en-US"/>
        </w:rPr>
      </w:pPr>
      <w:r>
        <w:rPr>
          <w:w w:val="85"/>
          <w:lang w:val="en-US"/>
        </w:rPr>
        <w:t xml:space="preserve">                            </w:t>
      </w:r>
      <w:r w:rsidRPr="00FA7B5F">
        <w:rPr>
          <w:w w:val="85"/>
          <w:lang w:val="en-US"/>
        </w:rPr>
        <w:t>lifestyle, is the core of LLL and the key characteristic of this entire project.</w:t>
      </w:r>
    </w:p>
    <w:p w:rsidR="00D75DE9" w:rsidRPr="00FA7B5F" w:rsidRDefault="00D75DE9">
      <w:pPr>
        <w:pStyle w:val="a3"/>
        <w:spacing w:before="4"/>
        <w:rPr>
          <w:sz w:val="32"/>
          <w:lang w:val="en-US"/>
        </w:rPr>
      </w:pPr>
    </w:p>
    <w:p w:rsidR="00D75DE9" w:rsidRPr="00FA7B5F" w:rsidRDefault="00FA7B5F">
      <w:pPr>
        <w:pStyle w:val="a3"/>
        <w:tabs>
          <w:tab w:val="left" w:pos="6791"/>
        </w:tabs>
        <w:spacing w:line="297" w:lineRule="auto"/>
        <w:ind w:left="3135" w:right="1346" w:hanging="363"/>
        <w:jc w:val="right"/>
        <w:rPr>
          <w:lang w:val="en-US"/>
        </w:rPr>
      </w:pPr>
      <w:r w:rsidRPr="00FA7B5F">
        <w:rPr>
          <w:w w:val="90"/>
          <w:lang w:val="en-US"/>
        </w:rPr>
        <w:t xml:space="preserve">We invite you to  feel </w:t>
      </w:r>
      <w:r w:rsidRPr="00FA7B5F">
        <w:rPr>
          <w:spacing w:val="3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our</w:t>
      </w:r>
      <w:r w:rsidRPr="00FA7B5F">
        <w:rPr>
          <w:spacing w:val="3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region’s</w:t>
      </w:r>
      <w:r w:rsidRPr="00FA7B5F">
        <w:rPr>
          <w:w w:val="90"/>
          <w:lang w:val="en-US"/>
        </w:rPr>
        <w:tab/>
      </w:r>
      <w:r w:rsidRPr="00FA7B5F">
        <w:rPr>
          <w:w w:val="85"/>
          <w:lang w:val="en-US"/>
        </w:rPr>
        <w:t>vibrant character,</w:t>
      </w:r>
      <w:r w:rsidRPr="00FA7B5F">
        <w:rPr>
          <w:spacing w:val="2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live</w:t>
      </w:r>
      <w:r w:rsidRPr="00FA7B5F">
        <w:rPr>
          <w:spacing w:val="1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it,</w:t>
      </w:r>
      <w:r w:rsidRPr="00FA7B5F">
        <w:rPr>
          <w:w w:val="83"/>
          <w:lang w:val="en-US"/>
        </w:rPr>
        <w:t xml:space="preserve"> </w:t>
      </w:r>
      <w:r w:rsidRPr="00FA7B5F">
        <w:rPr>
          <w:w w:val="85"/>
          <w:lang w:val="en-US"/>
        </w:rPr>
        <w:t>experience</w:t>
      </w:r>
      <w:r w:rsidRPr="00FA7B5F">
        <w:rPr>
          <w:spacing w:val="-1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how</w:t>
      </w:r>
      <w:r w:rsidRPr="00FA7B5F">
        <w:rPr>
          <w:spacing w:val="-1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tradition</w:t>
      </w:r>
      <w:r w:rsidRPr="00FA7B5F">
        <w:rPr>
          <w:spacing w:val="-1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-1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mythology</w:t>
      </w:r>
      <w:r w:rsidRPr="00FA7B5F">
        <w:rPr>
          <w:spacing w:val="-1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revive</w:t>
      </w:r>
      <w:r w:rsidRPr="00FA7B5F">
        <w:rPr>
          <w:spacing w:val="-1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nowadays</w:t>
      </w:r>
      <w:r w:rsidRPr="00FA7B5F">
        <w:rPr>
          <w:spacing w:val="-1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</w:p>
    <w:p w:rsidR="00D75DE9" w:rsidRPr="00FA7B5F" w:rsidRDefault="00FA7B5F">
      <w:pPr>
        <w:pStyle w:val="a3"/>
        <w:spacing w:line="309" w:lineRule="exact"/>
        <w:ind w:left="3495"/>
        <w:rPr>
          <w:lang w:val="en-US"/>
        </w:rPr>
      </w:pPr>
      <w:r w:rsidRPr="00FA7B5F">
        <w:rPr>
          <w:w w:val="90"/>
          <w:lang w:val="en-US"/>
        </w:rPr>
        <w:t>become part of it.</w:t>
      </w:r>
    </w:p>
    <w:p w:rsidR="00D75DE9" w:rsidRPr="00FA7B5F" w:rsidRDefault="00D75DE9">
      <w:pPr>
        <w:pStyle w:val="a3"/>
        <w:spacing w:before="4"/>
        <w:rPr>
          <w:sz w:val="32"/>
          <w:lang w:val="en-US"/>
        </w:rPr>
      </w:pPr>
    </w:p>
    <w:p w:rsidR="00D75DE9" w:rsidRPr="00FA7B5F" w:rsidRDefault="00FA7B5F">
      <w:pPr>
        <w:pStyle w:val="a3"/>
        <w:tabs>
          <w:tab w:val="left" w:pos="5194"/>
          <w:tab w:val="left" w:pos="5630"/>
          <w:tab w:val="left" w:pos="6544"/>
          <w:tab w:val="left" w:pos="7259"/>
          <w:tab w:val="left" w:pos="7854"/>
        </w:tabs>
        <w:spacing w:line="297" w:lineRule="auto"/>
        <w:ind w:left="4611" w:right="1343" w:hanging="360"/>
        <w:jc w:val="right"/>
        <w:rPr>
          <w:lang w:val="en-US"/>
        </w:rPr>
      </w:pPr>
      <w:r w:rsidRPr="00FA7B5F">
        <w:rPr>
          <w:w w:val="85"/>
          <w:lang w:val="en-US"/>
        </w:rPr>
        <w:t>The</w:t>
      </w:r>
      <w:r w:rsidRPr="00FA7B5F">
        <w:rPr>
          <w:spacing w:val="-4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project</w:t>
      </w:r>
      <w:r w:rsidRPr="00FA7B5F">
        <w:rPr>
          <w:spacing w:val="-4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is</w:t>
      </w:r>
      <w:r w:rsidRPr="00FA7B5F">
        <w:rPr>
          <w:spacing w:val="-3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implemented</w:t>
      </w:r>
      <w:r w:rsidRPr="00FA7B5F">
        <w:rPr>
          <w:spacing w:val="-4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in</w:t>
      </w:r>
      <w:r w:rsidRPr="00FA7B5F">
        <w:rPr>
          <w:spacing w:val="-4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4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Magnesia</w:t>
      </w:r>
      <w:r w:rsidRPr="00FA7B5F">
        <w:rPr>
          <w:spacing w:val="-4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regional</w:t>
      </w:r>
      <w:r w:rsidRPr="00FA7B5F">
        <w:rPr>
          <w:w w:val="66"/>
          <w:lang w:val="en-US"/>
        </w:rPr>
        <w:t xml:space="preserve"> </w:t>
      </w:r>
      <w:r w:rsidRPr="00FA7B5F">
        <w:rPr>
          <w:w w:val="85"/>
          <w:lang w:val="en-US"/>
        </w:rPr>
        <w:t>state,</w:t>
      </w:r>
      <w:r w:rsidRPr="00FA7B5F">
        <w:rPr>
          <w:spacing w:val="-3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at</w:t>
      </w:r>
      <w:r w:rsidRPr="00FA7B5F">
        <w:rPr>
          <w:spacing w:val="-3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4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heart</w:t>
      </w:r>
      <w:r w:rsidRPr="00FA7B5F">
        <w:rPr>
          <w:spacing w:val="-3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</w:t>
      </w:r>
      <w:r w:rsidRPr="00FA7B5F">
        <w:rPr>
          <w:spacing w:val="-3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Greece.</w:t>
      </w:r>
      <w:r w:rsidRPr="00FA7B5F">
        <w:rPr>
          <w:spacing w:val="-3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More</w:t>
      </w:r>
      <w:r w:rsidRPr="00FA7B5F">
        <w:rPr>
          <w:spacing w:val="-3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specifically,</w:t>
      </w:r>
      <w:r w:rsidRPr="00FA7B5F">
        <w:rPr>
          <w:spacing w:val="-3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it</w:t>
      </w:r>
      <w:r w:rsidRPr="00FA7B5F">
        <w:rPr>
          <w:w w:val="62"/>
          <w:lang w:val="en-US"/>
        </w:rPr>
        <w:t xml:space="preserve"> </w:t>
      </w:r>
      <w:r w:rsidRPr="00FA7B5F">
        <w:rPr>
          <w:w w:val="85"/>
          <w:lang w:val="en-US"/>
        </w:rPr>
        <w:t>is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running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in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city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Volos,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Mount</w:t>
      </w:r>
      <w:r w:rsidRPr="00FA7B5F">
        <w:rPr>
          <w:spacing w:val="-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Pelion</w:t>
      </w:r>
      <w:r w:rsidRPr="00FA7B5F">
        <w:rPr>
          <w:spacing w:val="-1"/>
          <w:w w:val="83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w w:val="85"/>
          <w:lang w:val="en-US"/>
        </w:rPr>
        <w:tab/>
        <w:t>its</w:t>
      </w:r>
      <w:r w:rsidRPr="00FA7B5F">
        <w:rPr>
          <w:w w:val="85"/>
          <w:lang w:val="en-US"/>
        </w:rPr>
        <w:tab/>
        <w:t>coastal</w:t>
      </w:r>
      <w:r w:rsidRPr="00FA7B5F">
        <w:rPr>
          <w:w w:val="85"/>
          <w:lang w:val="en-US"/>
        </w:rPr>
        <w:tab/>
        <w:t>area.</w:t>
      </w:r>
      <w:r w:rsidRPr="00FA7B5F">
        <w:rPr>
          <w:w w:val="85"/>
          <w:lang w:val="en-US"/>
        </w:rPr>
        <w:tab/>
        <w:t>The</w:t>
      </w:r>
      <w:r w:rsidRPr="00FA7B5F">
        <w:rPr>
          <w:w w:val="85"/>
          <w:lang w:val="en-US"/>
        </w:rPr>
        <w:tab/>
      </w:r>
      <w:r w:rsidRPr="00FA7B5F">
        <w:rPr>
          <w:w w:val="75"/>
          <w:lang w:val="en-US"/>
        </w:rPr>
        <w:t xml:space="preserve">timeless </w:t>
      </w:r>
      <w:r w:rsidRPr="00FA7B5F">
        <w:rPr>
          <w:w w:val="85"/>
          <w:lang w:val="en-US"/>
        </w:rPr>
        <w:t>character</w:t>
      </w:r>
      <w:r w:rsidRPr="00FA7B5F">
        <w:rPr>
          <w:spacing w:val="-3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</w:t>
      </w:r>
      <w:r w:rsidRPr="00FA7B5F">
        <w:rPr>
          <w:spacing w:val="-3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3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area</w:t>
      </w:r>
      <w:r w:rsidRPr="00FA7B5F">
        <w:rPr>
          <w:spacing w:val="-34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as</w:t>
      </w:r>
      <w:r w:rsidRPr="00FA7B5F">
        <w:rPr>
          <w:spacing w:val="-3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</w:t>
      </w:r>
      <w:r w:rsidRPr="00FA7B5F">
        <w:rPr>
          <w:spacing w:val="-3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destination</w:t>
      </w:r>
    </w:p>
    <w:p w:rsidR="00D75DE9" w:rsidRPr="00FA7B5F" w:rsidRDefault="00FA7B5F">
      <w:pPr>
        <w:pStyle w:val="a3"/>
        <w:tabs>
          <w:tab w:val="left" w:pos="6284"/>
          <w:tab w:val="left" w:pos="6711"/>
          <w:tab w:val="left" w:pos="8100"/>
          <w:tab w:val="left" w:pos="9213"/>
        </w:tabs>
        <w:spacing w:line="295" w:lineRule="auto"/>
        <w:ind w:left="4916" w:right="1344" w:firstLine="794"/>
        <w:jc w:val="right"/>
        <w:rPr>
          <w:lang w:val="en-US"/>
        </w:rPr>
      </w:pPr>
      <w:r w:rsidRPr="00FA7B5F">
        <w:rPr>
          <w:w w:val="85"/>
          <w:lang w:val="en-US"/>
        </w:rPr>
        <w:t>and</w:t>
      </w:r>
      <w:r w:rsidRPr="00FA7B5F">
        <w:rPr>
          <w:w w:val="85"/>
          <w:lang w:val="en-US"/>
        </w:rPr>
        <w:tab/>
        <w:t>its</w:t>
      </w:r>
      <w:r w:rsidRPr="00FA7B5F">
        <w:rPr>
          <w:w w:val="85"/>
          <w:lang w:val="en-US"/>
        </w:rPr>
        <w:tab/>
      </w:r>
      <w:r w:rsidRPr="00FA7B5F">
        <w:rPr>
          <w:w w:val="80"/>
          <w:lang w:val="en-US"/>
        </w:rPr>
        <w:t>multifaceted</w:t>
      </w:r>
      <w:r w:rsidRPr="00FA7B5F">
        <w:rPr>
          <w:w w:val="80"/>
          <w:lang w:val="en-US"/>
        </w:rPr>
        <w:tab/>
      </w:r>
      <w:r w:rsidRPr="00FA7B5F">
        <w:rPr>
          <w:w w:val="85"/>
          <w:lang w:val="en-US"/>
        </w:rPr>
        <w:t>presence</w:t>
      </w:r>
      <w:r w:rsidRPr="00FA7B5F">
        <w:rPr>
          <w:w w:val="85"/>
          <w:lang w:val="en-US"/>
        </w:rPr>
        <w:tab/>
      </w:r>
      <w:r w:rsidRPr="00FA7B5F">
        <w:rPr>
          <w:w w:val="75"/>
          <w:lang w:val="en-US"/>
        </w:rPr>
        <w:t xml:space="preserve">in </w:t>
      </w:r>
      <w:r w:rsidRPr="00FA7B5F">
        <w:rPr>
          <w:w w:val="85"/>
          <w:lang w:val="en-US"/>
        </w:rPr>
        <w:t>cultural events from ancient</w:t>
      </w:r>
      <w:r w:rsidRPr="00FA7B5F">
        <w:rPr>
          <w:spacing w:val="-14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times</w:t>
      </w:r>
      <w:r w:rsidRPr="00FA7B5F">
        <w:rPr>
          <w:spacing w:val="-4"/>
          <w:w w:val="85"/>
          <w:lang w:val="en-US"/>
        </w:rPr>
        <w:t xml:space="preserve"> </w:t>
      </w:r>
      <w:r w:rsidRPr="00FA7B5F">
        <w:rPr>
          <w:w w:val="85"/>
          <w:lang w:val="en-US"/>
        </w:rPr>
        <w:t>until</w:t>
      </w:r>
      <w:r w:rsidRPr="00FA7B5F">
        <w:rPr>
          <w:w w:val="66"/>
          <w:lang w:val="en-US"/>
        </w:rPr>
        <w:t xml:space="preserve"> </w:t>
      </w:r>
      <w:r w:rsidRPr="00FA7B5F">
        <w:rPr>
          <w:w w:val="85"/>
          <w:lang w:val="en-US"/>
        </w:rPr>
        <w:t>today</w:t>
      </w:r>
      <w:r w:rsidRPr="00FA7B5F">
        <w:rPr>
          <w:spacing w:val="-2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are</w:t>
      </w:r>
      <w:r w:rsidRPr="00FA7B5F">
        <w:rPr>
          <w:spacing w:val="-2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2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elements</w:t>
      </w:r>
      <w:r w:rsidRPr="00FA7B5F">
        <w:rPr>
          <w:spacing w:val="-2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that</w:t>
      </w:r>
      <w:r w:rsidRPr="00FA7B5F">
        <w:rPr>
          <w:spacing w:val="-2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make</w:t>
      </w:r>
      <w:r w:rsidRPr="00FA7B5F">
        <w:rPr>
          <w:spacing w:val="-2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it</w:t>
      </w:r>
      <w:r w:rsidRPr="00FA7B5F">
        <w:rPr>
          <w:spacing w:val="-2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</w:t>
      </w:r>
      <w:r w:rsidRPr="00FA7B5F">
        <w:rPr>
          <w:spacing w:val="-2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ideal,</w:t>
      </w:r>
    </w:p>
    <w:p w:rsidR="00D75DE9" w:rsidRPr="00FA7B5F" w:rsidRDefault="00FA7B5F">
      <w:pPr>
        <w:pStyle w:val="a3"/>
        <w:tabs>
          <w:tab w:val="left" w:pos="5848"/>
          <w:tab w:val="left" w:pos="6626"/>
          <w:tab w:val="left" w:pos="7928"/>
          <w:tab w:val="left" w:pos="8865"/>
          <w:tab w:val="left" w:pos="9227"/>
        </w:tabs>
        <w:spacing w:line="295" w:lineRule="auto"/>
        <w:ind w:left="4102" w:right="1343" w:firstLine="405"/>
        <w:rPr>
          <w:lang w:val="en-US"/>
        </w:rPr>
      </w:pPr>
      <w:r w:rsidRPr="00FA7B5F">
        <w:rPr>
          <w:w w:val="85"/>
          <w:lang w:val="en-US"/>
        </w:rPr>
        <w:t>memorable</w:t>
      </w:r>
      <w:r w:rsidRPr="00FA7B5F">
        <w:rPr>
          <w:w w:val="85"/>
          <w:lang w:val="en-US"/>
        </w:rPr>
        <w:tab/>
        <w:t>travel</w:t>
      </w:r>
      <w:r w:rsidRPr="00FA7B5F">
        <w:rPr>
          <w:w w:val="85"/>
          <w:lang w:val="en-US"/>
        </w:rPr>
        <w:tab/>
        <w:t>destination</w:t>
      </w:r>
      <w:r w:rsidRPr="00FA7B5F">
        <w:rPr>
          <w:w w:val="85"/>
          <w:lang w:val="en-US"/>
        </w:rPr>
        <w:tab/>
        <w:t>choice.</w:t>
      </w:r>
      <w:r w:rsidRPr="00FA7B5F">
        <w:rPr>
          <w:w w:val="85"/>
          <w:lang w:val="en-US"/>
        </w:rPr>
        <w:tab/>
        <w:t>It</w:t>
      </w:r>
      <w:r w:rsidRPr="00FA7B5F">
        <w:rPr>
          <w:w w:val="85"/>
          <w:lang w:val="en-US"/>
        </w:rPr>
        <w:tab/>
      </w:r>
      <w:r w:rsidRPr="00FA7B5F">
        <w:rPr>
          <w:w w:val="75"/>
          <w:lang w:val="en-US"/>
        </w:rPr>
        <w:t xml:space="preserve">is </w:t>
      </w:r>
      <w:r w:rsidRPr="00FA7B5F">
        <w:rPr>
          <w:w w:val="85"/>
          <w:lang w:val="en-US"/>
        </w:rPr>
        <w:t>guaranteed</w:t>
      </w:r>
      <w:r w:rsidRPr="00FA7B5F">
        <w:rPr>
          <w:spacing w:val="-1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that</w:t>
      </w:r>
      <w:r w:rsidRPr="00FA7B5F">
        <w:rPr>
          <w:spacing w:val="-1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Magnesia</w:t>
      </w:r>
      <w:r w:rsidRPr="00FA7B5F">
        <w:rPr>
          <w:spacing w:val="-1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will</w:t>
      </w:r>
      <w:r w:rsidRPr="00FA7B5F">
        <w:rPr>
          <w:spacing w:val="-1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magnetize</w:t>
      </w:r>
      <w:r w:rsidRPr="00FA7B5F">
        <w:rPr>
          <w:spacing w:val="-1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you!</w:t>
      </w:r>
    </w:p>
    <w:p w:rsidR="00D75DE9" w:rsidRPr="00FA7B5F" w:rsidRDefault="00D75DE9">
      <w:pPr>
        <w:pStyle w:val="a3"/>
        <w:spacing w:before="5"/>
        <w:rPr>
          <w:sz w:val="27"/>
          <w:lang w:val="en-US"/>
        </w:rPr>
      </w:pPr>
    </w:p>
    <w:p w:rsidR="00D75DE9" w:rsidRPr="00FA7B5F" w:rsidRDefault="00FA7B5F">
      <w:pPr>
        <w:pStyle w:val="a3"/>
        <w:spacing w:line="297" w:lineRule="auto"/>
        <w:ind w:left="2926" w:right="1344" w:firstLine="689"/>
        <w:jc w:val="right"/>
        <w:rPr>
          <w:lang w:val="en-US"/>
        </w:rPr>
      </w:pPr>
      <w:r w:rsidRPr="00FA7B5F">
        <w:rPr>
          <w:w w:val="85"/>
          <w:lang w:val="en-US"/>
        </w:rPr>
        <w:t>We have recorded the offered infrastructure of</w:t>
      </w:r>
      <w:r w:rsidRPr="00FA7B5F">
        <w:rPr>
          <w:spacing w:val="5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area</w:t>
      </w:r>
      <w:r w:rsidRPr="00FA7B5F">
        <w:rPr>
          <w:spacing w:val="-1"/>
          <w:w w:val="82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we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developed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ones,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where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was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needed,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with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cooperation</w:t>
      </w:r>
    </w:p>
    <w:p w:rsidR="00D75DE9" w:rsidRPr="00FA7B5F" w:rsidRDefault="00FA7B5F">
      <w:pPr>
        <w:pStyle w:val="a3"/>
        <w:spacing w:line="297" w:lineRule="auto"/>
        <w:ind w:left="2110" w:right="1347" w:firstLine="408"/>
        <w:jc w:val="right"/>
        <w:rPr>
          <w:lang w:val="en-US"/>
        </w:rPr>
      </w:pPr>
      <w:r w:rsidRPr="00FA7B5F">
        <w:rPr>
          <w:w w:val="90"/>
          <w:lang w:val="en-US"/>
        </w:rPr>
        <w:t>of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“crème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de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la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crème”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of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local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professionals,</w:t>
      </w:r>
      <w:r w:rsidRPr="00FA7B5F">
        <w:rPr>
          <w:spacing w:val="-2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authorities</w:t>
      </w:r>
      <w:r w:rsidRPr="00FA7B5F">
        <w:rPr>
          <w:spacing w:val="-2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and</w:t>
      </w:r>
      <w:r w:rsidRPr="00FA7B5F">
        <w:rPr>
          <w:w w:val="83"/>
          <w:lang w:val="en-US"/>
        </w:rPr>
        <w:t xml:space="preserve"> </w:t>
      </w:r>
      <w:r w:rsidRPr="00FA7B5F">
        <w:rPr>
          <w:w w:val="85"/>
          <w:lang w:val="en-US"/>
        </w:rPr>
        <w:t>operators,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in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order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to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create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offer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reliable,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organized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competitive</w:t>
      </w:r>
    </w:p>
    <w:p w:rsidR="00D75DE9" w:rsidRPr="00FA7B5F" w:rsidRDefault="00FA7B5F">
      <w:pPr>
        <w:pStyle w:val="a3"/>
        <w:tabs>
          <w:tab w:val="left" w:pos="3771"/>
        </w:tabs>
        <w:spacing w:line="309" w:lineRule="exact"/>
        <w:ind w:left="1872"/>
        <w:rPr>
          <w:lang w:val="en-US"/>
        </w:rPr>
      </w:pPr>
      <w:r w:rsidRPr="00FA7B5F">
        <w:rPr>
          <w:w w:val="90"/>
          <w:lang w:val="en-US"/>
        </w:rPr>
        <w:t>themed</w:t>
      </w:r>
      <w:r w:rsidRPr="00FA7B5F">
        <w:rPr>
          <w:spacing w:val="-9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trips</w:t>
      </w:r>
      <w:r w:rsidRPr="00FA7B5F">
        <w:rPr>
          <w:spacing w:val="-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for</w:t>
      </w:r>
      <w:r w:rsidRPr="00FA7B5F">
        <w:rPr>
          <w:w w:val="90"/>
          <w:lang w:val="en-US"/>
        </w:rPr>
        <w:tab/>
        <w:t>your</w:t>
      </w:r>
      <w:r w:rsidRPr="00FA7B5F">
        <w:rPr>
          <w:spacing w:val="-20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acquaintance</w:t>
      </w:r>
      <w:r w:rsidRPr="00FA7B5F">
        <w:rPr>
          <w:spacing w:val="-1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with</w:t>
      </w:r>
      <w:r w:rsidRPr="00FA7B5F">
        <w:rPr>
          <w:spacing w:val="-20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22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authentic</w:t>
      </w:r>
      <w:r w:rsidRPr="00FA7B5F">
        <w:rPr>
          <w:spacing w:val="-20"/>
          <w:w w:val="90"/>
          <w:lang w:val="en-US"/>
        </w:rPr>
        <w:t xml:space="preserve"> </w:t>
      </w:r>
      <w:r w:rsidRPr="00FA7B5F">
        <w:rPr>
          <w:w w:val="90"/>
          <w:lang w:val="en-US"/>
        </w:rPr>
        <w:t>Greek</w:t>
      </w:r>
      <w:r w:rsidRPr="00FA7B5F">
        <w:rPr>
          <w:spacing w:val="-19"/>
          <w:w w:val="90"/>
          <w:lang w:val="en-US"/>
        </w:rPr>
        <w:t xml:space="preserve"> </w:t>
      </w:r>
      <w:r w:rsidRPr="00FA7B5F">
        <w:rPr>
          <w:w w:val="90"/>
          <w:lang w:val="en-US"/>
        </w:rPr>
        <w:t>soul.</w:t>
      </w:r>
    </w:p>
    <w:p w:rsidR="00D75DE9" w:rsidRPr="00FA7B5F" w:rsidRDefault="00D75DE9">
      <w:pPr>
        <w:pStyle w:val="a3"/>
        <w:spacing w:before="1"/>
        <w:rPr>
          <w:sz w:val="32"/>
          <w:lang w:val="en-US"/>
        </w:rPr>
      </w:pPr>
    </w:p>
    <w:p w:rsidR="00D75DE9" w:rsidRPr="00FA7B5F" w:rsidRDefault="00FA7B5F">
      <w:pPr>
        <w:pStyle w:val="a3"/>
        <w:spacing w:line="297" w:lineRule="auto"/>
        <w:ind w:left="1018" w:right="1346" w:firstLine="547"/>
        <w:jc w:val="both"/>
        <w:rPr>
          <w:lang w:val="en-US"/>
        </w:rPr>
      </w:pPr>
      <w:r w:rsidRPr="00FA7B5F">
        <w:rPr>
          <w:w w:val="90"/>
          <w:lang w:val="en-US"/>
        </w:rPr>
        <w:t>We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unified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“puzzle”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of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our</w:t>
      </w:r>
      <w:r w:rsidRPr="00FA7B5F">
        <w:rPr>
          <w:spacing w:val="-3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region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and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deliver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it</w:t>
      </w:r>
      <w:r w:rsidRPr="00FA7B5F">
        <w:rPr>
          <w:spacing w:val="-3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in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functional,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as</w:t>
      </w:r>
      <w:r w:rsidRPr="00FA7B5F">
        <w:rPr>
          <w:spacing w:val="-34"/>
          <w:w w:val="90"/>
          <w:lang w:val="en-US"/>
        </w:rPr>
        <w:t xml:space="preserve"> </w:t>
      </w:r>
      <w:r w:rsidRPr="00FA7B5F">
        <w:rPr>
          <w:w w:val="90"/>
          <w:lang w:val="en-US"/>
        </w:rPr>
        <w:t>well</w:t>
      </w:r>
      <w:r w:rsidRPr="00FA7B5F">
        <w:rPr>
          <w:spacing w:val="-35"/>
          <w:w w:val="90"/>
          <w:lang w:val="en-US"/>
        </w:rPr>
        <w:t xml:space="preserve"> </w:t>
      </w:r>
      <w:r w:rsidRPr="00FA7B5F">
        <w:rPr>
          <w:w w:val="90"/>
          <w:lang w:val="en-US"/>
        </w:rPr>
        <w:t xml:space="preserve">as, </w:t>
      </w:r>
      <w:r>
        <w:rPr>
          <w:w w:val="90"/>
          <w:lang w:val="en-US"/>
        </w:rPr>
        <w:t xml:space="preserve">  </w:t>
      </w:r>
      <w:r w:rsidRPr="00FA7B5F">
        <w:rPr>
          <w:w w:val="85"/>
          <w:lang w:val="en-US"/>
        </w:rPr>
        <w:t>simplified</w:t>
      </w:r>
      <w:r w:rsidRPr="00FA7B5F">
        <w:rPr>
          <w:spacing w:val="2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way.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What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makes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Live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Like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Local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so</w:t>
      </w:r>
      <w:r w:rsidRPr="00FA7B5F">
        <w:rPr>
          <w:spacing w:val="-34"/>
          <w:w w:val="85"/>
          <w:lang w:val="en-US"/>
        </w:rPr>
        <w:t xml:space="preserve"> </w:t>
      </w:r>
      <w:r w:rsidRPr="00FA7B5F">
        <w:rPr>
          <w:w w:val="85"/>
          <w:lang w:val="en-US"/>
        </w:rPr>
        <w:t>unique,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is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that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this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>project</w:t>
      </w:r>
      <w:r w:rsidRPr="00FA7B5F">
        <w:rPr>
          <w:spacing w:val="-32"/>
          <w:w w:val="85"/>
          <w:lang w:val="en-US"/>
        </w:rPr>
        <w:t xml:space="preserve"> </w:t>
      </w:r>
      <w:r w:rsidRPr="00FA7B5F">
        <w:rPr>
          <w:w w:val="85"/>
          <w:lang w:val="en-US"/>
        </w:rPr>
        <w:t>stems</w:t>
      </w:r>
      <w:r w:rsidRPr="00FA7B5F">
        <w:rPr>
          <w:spacing w:val="-33"/>
          <w:w w:val="85"/>
          <w:lang w:val="en-US"/>
        </w:rPr>
        <w:t xml:space="preserve"> </w:t>
      </w:r>
      <w:r w:rsidRPr="00FA7B5F">
        <w:rPr>
          <w:w w:val="85"/>
          <w:lang w:val="en-US"/>
        </w:rPr>
        <w:t xml:space="preserve">from </w:t>
      </w:r>
      <w:r w:rsidRPr="00FA7B5F">
        <w:rPr>
          <w:w w:val="90"/>
          <w:lang w:val="en-US"/>
        </w:rPr>
        <w:t xml:space="preserve">the deep knowledge of the local scenery, the pure love and respect for the </w:t>
      </w:r>
      <w:r w:rsidRPr="00FA7B5F">
        <w:rPr>
          <w:w w:val="85"/>
          <w:lang w:val="en-US"/>
        </w:rPr>
        <w:t>motherland</w:t>
      </w:r>
      <w:r w:rsidRPr="00FA7B5F">
        <w:rPr>
          <w:spacing w:val="4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48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27"/>
          <w:w w:val="85"/>
          <w:lang w:val="en-US"/>
        </w:rPr>
        <w:t xml:space="preserve"> </w:t>
      </w:r>
      <w:r w:rsidRPr="00FA7B5F">
        <w:rPr>
          <w:w w:val="85"/>
          <w:lang w:val="en-US"/>
        </w:rPr>
        <w:t>high</w:t>
      </w:r>
      <w:r w:rsidRPr="00FA7B5F">
        <w:rPr>
          <w:spacing w:val="-24"/>
          <w:w w:val="85"/>
          <w:lang w:val="en-US"/>
        </w:rPr>
        <w:t xml:space="preserve"> </w:t>
      </w:r>
      <w:r w:rsidRPr="00FA7B5F">
        <w:rPr>
          <w:w w:val="85"/>
          <w:lang w:val="en-US"/>
        </w:rPr>
        <w:t>sense</w:t>
      </w:r>
      <w:r w:rsidRPr="00FA7B5F">
        <w:rPr>
          <w:spacing w:val="-2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of</w:t>
      </w:r>
      <w:r w:rsidRPr="00FA7B5F">
        <w:rPr>
          <w:spacing w:val="-2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responsibility</w:t>
      </w:r>
      <w:r w:rsidRPr="00FA7B5F">
        <w:rPr>
          <w:spacing w:val="-2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for</w:t>
      </w:r>
      <w:r w:rsidRPr="00FA7B5F">
        <w:rPr>
          <w:spacing w:val="-2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this</w:t>
      </w:r>
      <w:r w:rsidRPr="00FA7B5F">
        <w:rPr>
          <w:spacing w:val="-2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whole</w:t>
      </w:r>
      <w:r w:rsidRPr="00FA7B5F">
        <w:rPr>
          <w:spacing w:val="-2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venture</w:t>
      </w:r>
      <w:r w:rsidRPr="00FA7B5F">
        <w:rPr>
          <w:spacing w:val="-26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that</w:t>
      </w:r>
      <w:r w:rsidRPr="00FA7B5F">
        <w:rPr>
          <w:spacing w:val="-25"/>
          <w:w w:val="85"/>
          <w:lang w:val="en-US"/>
        </w:rPr>
        <w:t xml:space="preserve"> </w:t>
      </w:r>
      <w:r w:rsidRPr="00FA7B5F">
        <w:rPr>
          <w:w w:val="85"/>
          <w:lang w:val="en-US"/>
        </w:rPr>
        <w:t>only</w:t>
      </w:r>
      <w:r w:rsidRPr="00FA7B5F">
        <w:rPr>
          <w:spacing w:val="-25"/>
          <w:w w:val="85"/>
          <w:lang w:val="en-US"/>
        </w:rPr>
        <w:t xml:space="preserve"> </w:t>
      </w:r>
      <w:r w:rsidRPr="00FA7B5F">
        <w:rPr>
          <w:w w:val="85"/>
          <w:lang w:val="en-US"/>
        </w:rPr>
        <w:t xml:space="preserve">the </w:t>
      </w:r>
      <w:r w:rsidRPr="00FA7B5F">
        <w:rPr>
          <w:w w:val="90"/>
          <w:lang w:val="en-US"/>
        </w:rPr>
        <w:t>locals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can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guarantee.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We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invite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you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to</w:t>
      </w:r>
      <w:r w:rsidRPr="00FA7B5F">
        <w:rPr>
          <w:spacing w:val="-2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join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us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and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live</w:t>
      </w:r>
      <w:r w:rsidRPr="00FA7B5F">
        <w:rPr>
          <w:spacing w:val="-2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like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the</w:t>
      </w:r>
      <w:r w:rsidRPr="00FA7B5F">
        <w:rPr>
          <w:spacing w:val="-29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locals</w:t>
      </w:r>
      <w:r w:rsidRPr="00FA7B5F">
        <w:rPr>
          <w:spacing w:val="-2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do!</w:t>
      </w:r>
    </w:p>
    <w:p w:rsidR="00D75DE9" w:rsidRPr="00FA7B5F" w:rsidRDefault="00FA7B5F" w:rsidP="00FA7B5F">
      <w:pPr>
        <w:pStyle w:val="a3"/>
        <w:spacing w:before="75" w:line="295" w:lineRule="auto"/>
        <w:ind w:right="1349"/>
        <w:jc w:val="both"/>
        <w:rPr>
          <w:lang w:val="en-US"/>
        </w:rPr>
      </w:pPr>
      <w:r w:rsidRPr="00FA7B5F">
        <w:rPr>
          <w:w w:val="90"/>
          <w:lang w:val="en-US"/>
        </w:rPr>
        <w:t xml:space="preserve">The whole project is presented step by step in the subsequent eight </w:t>
      </w:r>
      <w:r w:rsidRPr="00FA7B5F">
        <w:rPr>
          <w:w w:val="85"/>
          <w:lang w:val="en-US"/>
        </w:rPr>
        <w:t>categories.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We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have</w:t>
      </w:r>
      <w:r w:rsidRPr="00FA7B5F">
        <w:rPr>
          <w:spacing w:val="-31"/>
          <w:w w:val="85"/>
          <w:lang w:val="en-US"/>
        </w:rPr>
        <w:t xml:space="preserve"> </w:t>
      </w:r>
      <w:r w:rsidRPr="00FA7B5F">
        <w:rPr>
          <w:w w:val="85"/>
          <w:lang w:val="en-US"/>
        </w:rPr>
        <w:t>gathered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updated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and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accurate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information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>about</w:t>
      </w:r>
      <w:r w:rsidRPr="00FA7B5F">
        <w:rPr>
          <w:spacing w:val="-30"/>
          <w:w w:val="85"/>
          <w:lang w:val="en-US"/>
        </w:rPr>
        <w:t xml:space="preserve"> </w:t>
      </w:r>
      <w:r w:rsidRPr="00FA7B5F">
        <w:rPr>
          <w:w w:val="85"/>
          <w:lang w:val="en-US"/>
        </w:rPr>
        <w:t>the</w:t>
      </w:r>
      <w:r w:rsidRPr="00FA7B5F">
        <w:rPr>
          <w:spacing w:val="-29"/>
          <w:w w:val="85"/>
          <w:lang w:val="en-US"/>
        </w:rPr>
        <w:t xml:space="preserve"> </w:t>
      </w:r>
      <w:r w:rsidRPr="00FA7B5F">
        <w:rPr>
          <w:w w:val="85"/>
          <w:lang w:val="en-US"/>
        </w:rPr>
        <w:t xml:space="preserve">area, </w:t>
      </w:r>
      <w:r w:rsidRPr="00FA7B5F">
        <w:rPr>
          <w:w w:val="90"/>
          <w:lang w:val="en-US"/>
        </w:rPr>
        <w:t>in</w:t>
      </w:r>
      <w:r w:rsidRPr="00FA7B5F">
        <w:rPr>
          <w:spacing w:val="-1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order</w:t>
      </w:r>
      <w:r w:rsidRPr="00FA7B5F">
        <w:rPr>
          <w:spacing w:val="-1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for</w:t>
      </w:r>
      <w:r w:rsidRPr="00FA7B5F">
        <w:rPr>
          <w:spacing w:val="-15"/>
          <w:w w:val="90"/>
          <w:lang w:val="en-US"/>
        </w:rPr>
        <w:t xml:space="preserve"> </w:t>
      </w:r>
      <w:r w:rsidRPr="00FA7B5F">
        <w:rPr>
          <w:w w:val="90"/>
          <w:lang w:val="en-US"/>
        </w:rPr>
        <w:t>you</w:t>
      </w:r>
      <w:r w:rsidRPr="00FA7B5F">
        <w:rPr>
          <w:spacing w:val="-19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to</w:t>
      </w:r>
      <w:r w:rsidRPr="00FA7B5F">
        <w:rPr>
          <w:spacing w:val="-1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live</w:t>
      </w:r>
      <w:r w:rsidRPr="00FA7B5F">
        <w:rPr>
          <w:spacing w:val="-1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this</w:t>
      </w:r>
      <w:r w:rsidRPr="00FA7B5F">
        <w:rPr>
          <w:spacing w:val="-1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unique</w:t>
      </w:r>
      <w:r w:rsidRPr="00FA7B5F">
        <w:rPr>
          <w:spacing w:val="-17"/>
          <w:w w:val="90"/>
          <w:lang w:val="en-US"/>
        </w:rPr>
        <w:t xml:space="preserve"> </w:t>
      </w:r>
      <w:r w:rsidRPr="00FA7B5F">
        <w:rPr>
          <w:w w:val="90"/>
          <w:lang w:val="en-US"/>
        </w:rPr>
        <w:t>experience</w:t>
      </w:r>
      <w:r w:rsidRPr="00FA7B5F">
        <w:rPr>
          <w:spacing w:val="-16"/>
          <w:w w:val="90"/>
          <w:lang w:val="en-US"/>
        </w:rPr>
        <w:t xml:space="preserve"> </w:t>
      </w:r>
      <w:r w:rsidRPr="00FA7B5F">
        <w:rPr>
          <w:w w:val="90"/>
          <w:lang w:val="en-US"/>
        </w:rPr>
        <w:t>with</w:t>
      </w:r>
      <w:r w:rsidRPr="00FA7B5F">
        <w:rPr>
          <w:spacing w:val="-18"/>
          <w:w w:val="90"/>
          <w:lang w:val="en-US"/>
        </w:rPr>
        <w:t xml:space="preserve"> </w:t>
      </w:r>
      <w:r w:rsidRPr="00FA7B5F">
        <w:rPr>
          <w:w w:val="90"/>
          <w:lang w:val="en-US"/>
        </w:rPr>
        <w:t>us!</w:t>
      </w:r>
    </w:p>
    <w:p w:rsidR="00D75DE9" w:rsidRPr="00FA7B5F" w:rsidRDefault="00D75DE9">
      <w:pPr>
        <w:pStyle w:val="a3"/>
        <w:spacing w:before="8"/>
        <w:rPr>
          <w:sz w:val="14"/>
          <w:lang w:val="en-US"/>
        </w:rPr>
      </w:pPr>
    </w:p>
    <w:p w:rsidR="00D75DE9" w:rsidRPr="00FA7B5F" w:rsidRDefault="00D75DE9">
      <w:pPr>
        <w:rPr>
          <w:sz w:val="14"/>
          <w:lang w:val="en-US"/>
        </w:rPr>
        <w:sectPr w:rsidR="00D75DE9" w:rsidRPr="00FA7B5F">
          <w:pgSz w:w="11920" w:h="16850"/>
          <w:pgMar w:top="1400" w:right="640" w:bottom="280" w:left="540" w:header="720" w:footer="720" w:gutter="0"/>
          <w:cols w:space="720"/>
        </w:sectPr>
      </w:pPr>
    </w:p>
    <w:p w:rsidR="00D75DE9" w:rsidRPr="00FA7B5F" w:rsidRDefault="00FA5FBB">
      <w:pPr>
        <w:pStyle w:val="1"/>
        <w:ind w:left="4875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50165</wp:posOffset>
                </wp:positionV>
                <wp:extent cx="2014855" cy="1464945"/>
                <wp:effectExtent l="7620" t="5715" r="6350" b="5715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855" cy="1464945"/>
                          <a:chOff x="7857" y="79"/>
                          <a:chExt cx="3173" cy="2307"/>
                        </a:xfrm>
                      </wpg:grpSpPr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864" y="86"/>
                            <a:ext cx="3158" cy="2292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64" y="86"/>
                            <a:ext cx="3158" cy="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" y="348"/>
                            <a:ext cx="2608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893A3" id="Group 36" o:spid="_x0000_s1026" style="position:absolute;margin-left:392.85pt;margin-top:3.95pt;width:158.65pt;height:115.35pt;z-index:251652096;mso-position-horizontal-relative:page" coordorigin="7857,79" coordsize="3173,2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">
                <v:rect id="Rectangle 39" o:spid="_x0000_s1027" style="position:absolute;left:7864;top:86;width:3158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" fillcolor="#538dd3" stroked="f"/>
                <v:rect id="Rectangle 38" o:spid="_x0000_s1028" style="position:absolute;left:7864;top:86;width:3158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" filled="f" strokecolor="#538dd3"/>
                <v:shape id="Picture 37" o:spid="_x0000_s1029" type="#_x0000_t75" style="position:absolute;left:8138;top:348;width:2608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 w:rsidR="00FA7B5F" w:rsidRPr="00FA7B5F">
        <w:rPr>
          <w:color w:val="001F5F"/>
          <w:lang w:val="en-US"/>
        </w:rPr>
        <w:t>Ask a local</w:t>
      </w:r>
    </w:p>
    <w:p w:rsidR="00D75DE9" w:rsidRPr="00FA7B5F" w:rsidRDefault="00FA7B5F">
      <w:pPr>
        <w:pStyle w:val="a3"/>
        <w:spacing w:before="37" w:line="297" w:lineRule="auto"/>
        <w:ind w:left="941" w:right="3865"/>
        <w:jc w:val="both"/>
        <w:rPr>
          <w:lang w:val="en-US"/>
        </w:rPr>
      </w:pPr>
      <w:r w:rsidRPr="00FA7B5F">
        <w:rPr>
          <w:color w:val="001F5F"/>
          <w:w w:val="85"/>
          <w:lang w:val="en-US"/>
        </w:rPr>
        <w:t>The key-category containing the specific profile of each region, with reliable, updated information and tips so that you</w:t>
      </w:r>
      <w:r w:rsidRPr="00FA7B5F">
        <w:rPr>
          <w:color w:val="001F5F"/>
          <w:spacing w:val="-1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can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navigate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freely</w:t>
      </w:r>
      <w:r w:rsidRPr="00FA7B5F">
        <w:rPr>
          <w:color w:val="001F5F"/>
          <w:spacing w:val="-1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with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safety.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We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have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answer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to all</w:t>
      </w:r>
      <w:r w:rsidRPr="00FA7B5F">
        <w:rPr>
          <w:color w:val="001F5F"/>
          <w:spacing w:val="-8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your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questions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about</w:t>
      </w:r>
      <w:r w:rsidRPr="00FA7B5F">
        <w:rPr>
          <w:color w:val="001F5F"/>
          <w:spacing w:val="-8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area,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before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you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even</w:t>
      </w:r>
      <w:r w:rsidRPr="00FA7B5F">
        <w:rPr>
          <w:color w:val="001F5F"/>
          <w:spacing w:val="-8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think</w:t>
      </w:r>
      <w:r w:rsidRPr="00FA7B5F">
        <w:rPr>
          <w:color w:val="001F5F"/>
          <w:spacing w:val="-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 xml:space="preserve">of </w:t>
      </w:r>
      <w:r w:rsidRPr="00FA7B5F">
        <w:rPr>
          <w:color w:val="001F5F"/>
          <w:w w:val="90"/>
          <w:lang w:val="en-US"/>
        </w:rPr>
        <w:t>them.</w:t>
      </w:r>
    </w:p>
    <w:p w:rsidR="00D75DE9" w:rsidRPr="00FA7B5F" w:rsidRDefault="00FA5FBB">
      <w:pPr>
        <w:pStyle w:val="a3"/>
        <w:spacing w:before="5"/>
        <w:rPr>
          <w:sz w:val="13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145415</wp:posOffset>
                </wp:positionV>
                <wp:extent cx="6292850" cy="2633345"/>
                <wp:effectExtent l="5715" t="5080" r="6985" b="0"/>
                <wp:wrapTopAndBottom/>
                <wp:docPr id="3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2633345"/>
                          <a:chOff x="1119" y="229"/>
                          <a:chExt cx="9910" cy="4147"/>
                        </a:xfrm>
                      </wpg:grpSpPr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27" y="236"/>
                            <a:ext cx="9895" cy="4132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27" y="236"/>
                            <a:ext cx="9895" cy="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AD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498"/>
                            <a:ext cx="2612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2476"/>
                            <a:ext cx="2611" cy="1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228"/>
                            <a:ext cx="9910" cy="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DE9" w:rsidRPr="00FA7B5F" w:rsidRDefault="00FA7B5F">
                              <w:pPr>
                                <w:spacing w:before="109"/>
                                <w:ind w:left="3964"/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</w:pPr>
                              <w:r w:rsidRPr="00FA7B5F"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  <w:t>Local flavors</w:t>
                              </w:r>
                            </w:p>
                            <w:p w:rsidR="00D75DE9" w:rsidRPr="00FA7B5F" w:rsidRDefault="00FA7B5F">
                              <w:pPr>
                                <w:spacing w:before="40" w:line="297" w:lineRule="auto"/>
                                <w:ind w:left="361" w:right="3625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place,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like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Magnesia,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where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both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sea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2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mountain set the scenery, food is more than tasteful. The organic farms</w:t>
                              </w:r>
                              <w:r w:rsidRPr="00FA7B5F">
                                <w:rPr>
                                  <w:spacing w:val="-1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unique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microclimate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area</w:t>
                              </w:r>
                              <w:r w:rsidRPr="00FA7B5F">
                                <w:rPr>
                                  <w:spacing w:val="-1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offer</w:t>
                              </w:r>
                              <w:r w:rsidRPr="00FA7B5F">
                                <w:rPr>
                                  <w:spacing w:val="-1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crop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 almost every season. Fruits and vegetables are matched perfectly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with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meat,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fish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other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sea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fruits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satisfying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even the most demanding palates. In this category, we present the most characteristic traditional recipes. Bring your appetite</w:t>
                              </w:r>
                              <w:r w:rsidRPr="00FA7B5F">
                                <w:rPr>
                                  <w:spacing w:val="-3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3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hands</w:t>
                              </w:r>
                              <w:r w:rsidRPr="00FA7B5F">
                                <w:rPr>
                                  <w:spacing w:val="-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–</w:t>
                              </w:r>
                              <w:r w:rsidRPr="00FA7B5F">
                                <w:rPr>
                                  <w:spacing w:val="-3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on</w:t>
                              </w:r>
                              <w:r w:rsidRPr="00FA7B5F">
                                <w:rPr>
                                  <w:spacing w:val="-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cooking</w:t>
                              </w:r>
                              <w:r w:rsidRPr="00FA7B5F">
                                <w:rPr>
                                  <w:spacing w:val="-3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classes</w:t>
                              </w:r>
                              <w:r w:rsidRPr="00FA7B5F">
                                <w:rPr>
                                  <w:spacing w:val="-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let</w:t>
                              </w:r>
                              <w:r w:rsidRPr="00FA7B5F">
                                <w:rPr>
                                  <w:spacing w:val="-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3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housewife indulge you to the Greek iconic</w:t>
                              </w:r>
                              <w:r w:rsidRPr="00FA7B5F">
                                <w:rPr>
                                  <w:spacing w:val="-4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dishes.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55.95pt;margin-top:11.45pt;width:495.5pt;height:207.35pt;z-index:-251655168;mso-wrap-distance-left:0;mso-wrap-distance-right:0;mso-position-horizontal-relative:page" coordorigin="1119,229" coordsize="9910,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">
                <v:rect id="Rectangle 35" o:spid="_x0000_s1027" style="position:absolute;left:1127;top:236;width:9895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" fillcolor="#fad3b4" stroked="f"/>
                <v:rect id="Rectangle 34" o:spid="_x0000_s1028" style="position:absolute;left:1127;top:236;width:9895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" filled="f" strokecolor="#fad3b4"/>
                <v:shape id="Picture 33" o:spid="_x0000_s1029" type="#_x0000_t75" style="position:absolute;left:8140;top:498;width:2612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">
                  <v:imagedata r:id="rId23" o:title=""/>
                </v:shape>
                <v:shape id="Picture 32" o:spid="_x0000_s1030" type="#_x0000_t75" style="position:absolute;left:8148;top:2476;width:261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1" type="#_x0000_t202" style="position:absolute;left:1119;top:228;width:991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D75DE9" w:rsidRPr="00FA7B5F" w:rsidRDefault="00FA7B5F">
                        <w:pPr>
                          <w:spacing w:before="109"/>
                          <w:ind w:left="3964"/>
                          <w:rPr>
                            <w:rFonts w:ascii="Georgia"/>
                            <w:sz w:val="40"/>
                            <w:lang w:val="en-US"/>
                          </w:rPr>
                        </w:pPr>
                        <w:r w:rsidRPr="00FA7B5F">
                          <w:rPr>
                            <w:rFonts w:ascii="Georgia"/>
                            <w:sz w:val="40"/>
                            <w:lang w:val="en-US"/>
                          </w:rPr>
                          <w:t>Local flavors</w:t>
                        </w:r>
                      </w:p>
                      <w:p w:rsidR="00D75DE9" w:rsidRPr="00FA7B5F" w:rsidRDefault="00FA7B5F">
                        <w:pPr>
                          <w:spacing w:before="40" w:line="297" w:lineRule="auto"/>
                          <w:ind w:left="361" w:right="3625"/>
                          <w:jc w:val="both"/>
                          <w:rPr>
                            <w:lang w:val="en-US"/>
                          </w:rPr>
                        </w:pP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place,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like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Magnesia,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where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both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sea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2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mountain set the scenery, food is more than tasteful. The organic farms</w:t>
                        </w:r>
                        <w:r w:rsidRPr="00FA7B5F">
                          <w:rPr>
                            <w:spacing w:val="-1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unique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microclimate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area</w:t>
                        </w:r>
                        <w:r w:rsidRPr="00FA7B5F">
                          <w:rPr>
                            <w:spacing w:val="-1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offer</w:t>
                        </w:r>
                        <w:r w:rsidRPr="00FA7B5F">
                          <w:rPr>
                            <w:spacing w:val="-1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crop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 almost every season. Fruits and vegetables are matched perfectly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with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meat,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fish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other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sea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fruits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satisfying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even the most demanding palates. In this category, we present the most characteristic traditional recipes. Bring your appetite</w:t>
                        </w:r>
                        <w:r w:rsidRPr="00FA7B5F">
                          <w:rPr>
                            <w:spacing w:val="-3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3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hands</w:t>
                        </w:r>
                        <w:r w:rsidRPr="00FA7B5F">
                          <w:rPr>
                            <w:spacing w:val="-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–</w:t>
                        </w:r>
                        <w:r w:rsidRPr="00FA7B5F">
                          <w:rPr>
                            <w:spacing w:val="-3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on</w:t>
                        </w:r>
                        <w:r w:rsidRPr="00FA7B5F">
                          <w:rPr>
                            <w:spacing w:val="-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cooking</w:t>
                        </w:r>
                        <w:r w:rsidRPr="00FA7B5F">
                          <w:rPr>
                            <w:spacing w:val="-3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classes</w:t>
                        </w:r>
                        <w:r w:rsidRPr="00FA7B5F">
                          <w:rPr>
                            <w:spacing w:val="-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let</w:t>
                        </w:r>
                        <w:r w:rsidRPr="00FA7B5F">
                          <w:rPr>
                            <w:spacing w:val="-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3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housewife indulge you to the Greek iconic</w:t>
                        </w:r>
                        <w:r w:rsidRPr="00FA7B5F">
                          <w:rPr>
                            <w:spacing w:val="-4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dishes.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5DE9" w:rsidRPr="00FA7B5F" w:rsidRDefault="00D75DE9">
      <w:pPr>
        <w:pStyle w:val="a3"/>
        <w:spacing w:before="8"/>
        <w:rPr>
          <w:sz w:val="8"/>
          <w:lang w:val="en-US"/>
        </w:rPr>
      </w:pPr>
    </w:p>
    <w:p w:rsidR="00D75DE9" w:rsidRPr="00FA7B5F" w:rsidRDefault="00FA5FBB">
      <w:pPr>
        <w:pStyle w:val="1"/>
        <w:spacing w:before="101"/>
        <w:ind w:left="499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4989195</wp:posOffset>
                </wp:positionH>
                <wp:positionV relativeFrom="paragraph">
                  <wp:posOffset>118745</wp:posOffset>
                </wp:positionV>
                <wp:extent cx="2014855" cy="1478915"/>
                <wp:effectExtent l="7620" t="7620" r="6350" b="889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855" cy="1478915"/>
                          <a:chOff x="7857" y="187"/>
                          <a:chExt cx="3173" cy="2329"/>
                        </a:xfrm>
                      </wpg:grpSpPr>
                      <wps:wsp>
                        <wps:cNvPr id="3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864" y="194"/>
                            <a:ext cx="3158" cy="2314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864" y="194"/>
                            <a:ext cx="3158" cy="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4" y="541"/>
                            <a:ext cx="2612" cy="1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04FEA" id="Group 26" o:spid="_x0000_s1026" style="position:absolute;margin-left:392.85pt;margin-top:9.35pt;width:158.65pt;height:116.45pt;z-index:251651072;mso-position-horizontal-relative:page" coordorigin="7857,187" coordsize="3173,2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">
                <v:rect id="Rectangle 29" o:spid="_x0000_s1027" style="position:absolute;left:7864;top:194;width:3158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" fillcolor="#538dd3" stroked="f"/>
                <v:rect id="Rectangle 28" o:spid="_x0000_s1028" style="position:absolute;left:7864;top:194;width:3158;height: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" filled="f" strokecolor="#538dd3"/>
                <v:shape id="Picture 27" o:spid="_x0000_s1029" type="#_x0000_t75" style="position:absolute;left:8144;top:541;width:2612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FA7B5F" w:rsidRPr="00FA7B5F">
        <w:rPr>
          <w:color w:val="001F5F"/>
          <w:lang w:val="en-US"/>
        </w:rPr>
        <w:t>Calendar</w:t>
      </w:r>
    </w:p>
    <w:p w:rsidR="00D75DE9" w:rsidRPr="00FA7B5F" w:rsidRDefault="00FA7B5F">
      <w:pPr>
        <w:pStyle w:val="a3"/>
        <w:spacing w:before="38" w:line="297" w:lineRule="auto"/>
        <w:ind w:left="941" w:right="3869"/>
        <w:jc w:val="both"/>
        <w:rPr>
          <w:lang w:val="en-US"/>
        </w:rPr>
      </w:pP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revival</w:t>
      </w:r>
      <w:r w:rsidRPr="00FA7B5F">
        <w:rPr>
          <w:color w:val="001F5F"/>
          <w:spacing w:val="-25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of</w:t>
      </w:r>
      <w:r w:rsidRPr="00FA7B5F">
        <w:rPr>
          <w:color w:val="001F5F"/>
          <w:spacing w:val="-2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legacy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in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modern</w:t>
      </w:r>
      <w:r w:rsidRPr="00FA7B5F">
        <w:rPr>
          <w:color w:val="001F5F"/>
          <w:spacing w:val="-2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times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is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taking</w:t>
      </w:r>
      <w:r w:rsidRPr="00FA7B5F">
        <w:rPr>
          <w:color w:val="001F5F"/>
          <w:spacing w:val="-24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 xml:space="preserve">place </w:t>
      </w:r>
      <w:r w:rsidRPr="00FA7B5F">
        <w:rPr>
          <w:color w:val="001F5F"/>
          <w:w w:val="85"/>
          <w:lang w:val="en-US"/>
        </w:rPr>
        <w:t>through</w:t>
      </w:r>
      <w:r w:rsidRPr="00FA7B5F">
        <w:rPr>
          <w:color w:val="001F5F"/>
          <w:spacing w:val="-1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local</w:t>
      </w:r>
      <w:r w:rsidRPr="00FA7B5F">
        <w:rPr>
          <w:color w:val="001F5F"/>
          <w:spacing w:val="-1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festivities</w:t>
      </w:r>
      <w:r w:rsidRPr="00FA7B5F">
        <w:rPr>
          <w:color w:val="001F5F"/>
          <w:spacing w:val="-1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and</w:t>
      </w:r>
      <w:r w:rsidRPr="00FA7B5F">
        <w:rPr>
          <w:color w:val="001F5F"/>
          <w:spacing w:val="-1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events</w:t>
      </w:r>
      <w:r w:rsidRPr="00FA7B5F">
        <w:rPr>
          <w:color w:val="001F5F"/>
          <w:spacing w:val="-17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that</w:t>
      </w:r>
      <w:r w:rsidRPr="00FA7B5F">
        <w:rPr>
          <w:color w:val="001F5F"/>
          <w:spacing w:val="-14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are</w:t>
      </w:r>
      <w:r w:rsidRPr="00FA7B5F">
        <w:rPr>
          <w:color w:val="001F5F"/>
          <w:spacing w:val="-1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held</w:t>
      </w:r>
      <w:r w:rsidRPr="00FA7B5F">
        <w:rPr>
          <w:color w:val="001F5F"/>
          <w:spacing w:val="-1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in</w:t>
      </w:r>
      <w:r w:rsidRPr="00FA7B5F">
        <w:rPr>
          <w:color w:val="001F5F"/>
          <w:spacing w:val="-1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various places</w:t>
      </w:r>
      <w:r w:rsidRPr="00FA7B5F">
        <w:rPr>
          <w:color w:val="001F5F"/>
          <w:spacing w:val="-3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and</w:t>
      </w:r>
      <w:r w:rsidRPr="00FA7B5F">
        <w:rPr>
          <w:color w:val="001F5F"/>
          <w:spacing w:val="-3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times</w:t>
      </w:r>
      <w:r w:rsidRPr="00FA7B5F">
        <w:rPr>
          <w:color w:val="001F5F"/>
          <w:spacing w:val="-3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during</w:t>
      </w:r>
      <w:r w:rsidRPr="00FA7B5F">
        <w:rPr>
          <w:color w:val="001F5F"/>
          <w:spacing w:val="-3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3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year.</w:t>
      </w:r>
      <w:r w:rsidRPr="00FA7B5F">
        <w:rPr>
          <w:color w:val="001F5F"/>
          <w:spacing w:val="-3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You</w:t>
      </w:r>
      <w:r w:rsidRPr="00FA7B5F">
        <w:rPr>
          <w:color w:val="001F5F"/>
          <w:spacing w:val="-3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have</w:t>
      </w:r>
      <w:r w:rsidRPr="00FA7B5F">
        <w:rPr>
          <w:color w:val="001F5F"/>
          <w:spacing w:val="-3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3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choice</w:t>
      </w:r>
      <w:r w:rsidRPr="00FA7B5F">
        <w:rPr>
          <w:color w:val="001F5F"/>
          <w:spacing w:val="-3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 xml:space="preserve">either </w:t>
      </w:r>
      <w:r w:rsidRPr="00FA7B5F">
        <w:rPr>
          <w:color w:val="001F5F"/>
          <w:w w:val="90"/>
          <w:lang w:val="en-US"/>
        </w:rPr>
        <w:t>to</w:t>
      </w:r>
      <w:r w:rsidRPr="00FA7B5F">
        <w:rPr>
          <w:color w:val="001F5F"/>
          <w:spacing w:val="-1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join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them</w:t>
      </w:r>
      <w:r w:rsidRPr="00FA7B5F">
        <w:rPr>
          <w:color w:val="001F5F"/>
          <w:spacing w:val="-11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or</w:t>
      </w:r>
      <w:r w:rsidRPr="00FA7B5F">
        <w:rPr>
          <w:color w:val="001F5F"/>
          <w:spacing w:val="-1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take</w:t>
      </w:r>
      <w:r w:rsidRPr="00FA7B5F">
        <w:rPr>
          <w:color w:val="001F5F"/>
          <w:spacing w:val="-1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a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leading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role,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like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13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locals</w:t>
      </w:r>
      <w:r w:rsidRPr="00FA7B5F">
        <w:rPr>
          <w:color w:val="001F5F"/>
          <w:spacing w:val="-11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do,</w:t>
      </w:r>
      <w:r w:rsidRPr="00FA7B5F">
        <w:rPr>
          <w:color w:val="001F5F"/>
          <w:spacing w:val="-12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 xml:space="preserve">by </w:t>
      </w:r>
      <w:r w:rsidRPr="00FA7B5F">
        <w:rPr>
          <w:color w:val="001F5F"/>
          <w:w w:val="80"/>
          <w:lang w:val="en-US"/>
        </w:rPr>
        <w:t>dancing</w:t>
      </w:r>
      <w:r w:rsidRPr="00FA7B5F">
        <w:rPr>
          <w:color w:val="001F5F"/>
          <w:spacing w:val="-9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traditional</w:t>
      </w:r>
      <w:r w:rsidRPr="00FA7B5F">
        <w:rPr>
          <w:color w:val="001F5F"/>
          <w:spacing w:val="-9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dances</w:t>
      </w:r>
      <w:r w:rsidRPr="00FA7B5F">
        <w:rPr>
          <w:color w:val="001F5F"/>
          <w:spacing w:val="-9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and</w:t>
      </w:r>
      <w:r w:rsidRPr="00FA7B5F">
        <w:rPr>
          <w:color w:val="001F5F"/>
          <w:spacing w:val="-9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wearing</w:t>
      </w:r>
      <w:r w:rsidRPr="00FA7B5F">
        <w:rPr>
          <w:color w:val="001F5F"/>
          <w:spacing w:val="-8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traditional</w:t>
      </w:r>
      <w:r w:rsidRPr="00FA7B5F">
        <w:rPr>
          <w:color w:val="001F5F"/>
          <w:spacing w:val="-9"/>
          <w:w w:val="80"/>
          <w:lang w:val="en-US"/>
        </w:rPr>
        <w:t xml:space="preserve"> </w:t>
      </w:r>
      <w:r w:rsidRPr="00FA7B5F">
        <w:rPr>
          <w:color w:val="001F5F"/>
          <w:w w:val="80"/>
          <w:lang w:val="en-US"/>
        </w:rPr>
        <w:t>costumes.</w:t>
      </w:r>
    </w:p>
    <w:p w:rsidR="00D75DE9" w:rsidRPr="00FA7B5F" w:rsidRDefault="00D75DE9">
      <w:pPr>
        <w:pStyle w:val="a3"/>
        <w:rPr>
          <w:sz w:val="20"/>
          <w:lang w:val="en-US"/>
        </w:rPr>
      </w:pPr>
    </w:p>
    <w:p w:rsidR="00D75DE9" w:rsidRPr="00FA7B5F" w:rsidRDefault="00D75DE9">
      <w:pPr>
        <w:pStyle w:val="a3"/>
        <w:rPr>
          <w:sz w:val="20"/>
          <w:lang w:val="en-US"/>
        </w:rPr>
      </w:pPr>
    </w:p>
    <w:p w:rsidR="00D75DE9" w:rsidRPr="00FA7B5F" w:rsidRDefault="00FA5FBB">
      <w:pPr>
        <w:pStyle w:val="a3"/>
        <w:spacing w:before="12"/>
        <w:rPr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140970</wp:posOffset>
                </wp:positionV>
                <wp:extent cx="6292850" cy="2713355"/>
                <wp:effectExtent l="5715" t="2540" r="6985" b="8255"/>
                <wp:wrapTopAndBottom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2713355"/>
                          <a:chOff x="1119" y="222"/>
                          <a:chExt cx="9910" cy="4273"/>
                        </a:xfrm>
                      </wpg:grpSpPr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27" y="229"/>
                            <a:ext cx="9895" cy="4258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27" y="229"/>
                            <a:ext cx="9895" cy="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AD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517"/>
                            <a:ext cx="2612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2520"/>
                            <a:ext cx="2612" cy="1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" y="221"/>
                            <a:ext cx="9910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DE9" w:rsidRPr="00FA7B5F" w:rsidRDefault="00FA7B5F">
                              <w:pPr>
                                <w:spacing w:before="58"/>
                                <w:ind w:left="4163"/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</w:pPr>
                              <w:r w:rsidRPr="00FA7B5F"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  <w:t>Sightseeing</w:t>
                              </w:r>
                            </w:p>
                            <w:p w:rsidR="00D75DE9" w:rsidRPr="00FA7B5F" w:rsidRDefault="00FA7B5F">
                              <w:pPr>
                                <w:spacing w:before="38" w:line="297" w:lineRule="auto"/>
                                <w:ind w:left="361" w:right="3624" w:firstLine="6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2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Sightseeing</w:t>
                              </w:r>
                              <w:r w:rsidRPr="00FA7B5F">
                                <w:rPr>
                                  <w:spacing w:val="-2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2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can</w:t>
                              </w:r>
                              <w:r w:rsidRPr="00FA7B5F">
                                <w:rPr>
                                  <w:spacing w:val="-2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find</w:t>
                              </w:r>
                              <w:r w:rsidRPr="00FA7B5F">
                                <w:rPr>
                                  <w:spacing w:val="-2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suggestions</w:t>
                              </w:r>
                              <w:r w:rsidRPr="00FA7B5F">
                                <w:rPr>
                                  <w:spacing w:val="-2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for</w:t>
                              </w:r>
                              <w:r w:rsidRPr="00FA7B5F">
                                <w:rPr>
                                  <w:spacing w:val="-2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discovering</w:t>
                              </w:r>
                              <w:r w:rsidRPr="00FA7B5F">
                                <w:rPr>
                                  <w:spacing w:val="-2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 local</w:t>
                              </w:r>
                              <w:r w:rsidRPr="00FA7B5F">
                                <w:rPr>
                                  <w:spacing w:val="-1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area</w:t>
                              </w:r>
                              <w:r w:rsidRPr="00FA7B5F">
                                <w:rPr>
                                  <w:spacing w:val="-1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through</w:t>
                              </w:r>
                              <w:r w:rsidRPr="00FA7B5F">
                                <w:rPr>
                                  <w:spacing w:val="-1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visiting</w:t>
                              </w:r>
                              <w:r w:rsidRPr="00FA7B5F">
                                <w:rPr>
                                  <w:spacing w:val="-1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official</w:t>
                              </w:r>
                              <w:r w:rsidRPr="00FA7B5F">
                                <w:rPr>
                                  <w:spacing w:val="-1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sites,</w:t>
                              </w:r>
                              <w:r w:rsidRPr="00FA7B5F">
                                <w:rPr>
                                  <w:spacing w:val="-1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such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as</w:t>
                              </w:r>
                              <w:r w:rsidRPr="00FA7B5F">
                                <w:rPr>
                                  <w:spacing w:val="-1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churches, museums,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monuments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archaeological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sites.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These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 only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some</w:t>
                              </w:r>
                              <w:r w:rsidRPr="00FA7B5F">
                                <w:rPr>
                                  <w:spacing w:val="-2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our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proposals</w:t>
                              </w:r>
                              <w:r w:rsidRPr="00FA7B5F">
                                <w:rPr>
                                  <w:spacing w:val="-2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initiate</w:t>
                              </w:r>
                              <w:r w:rsidRPr="00FA7B5F">
                                <w:rPr>
                                  <w:spacing w:val="-2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3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local</w:t>
                              </w:r>
                              <w:r w:rsidRPr="00FA7B5F">
                                <w:rPr>
                                  <w:spacing w:val="-3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history and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tradition.</w:t>
                              </w:r>
                              <w:r w:rsidRPr="00FA7B5F">
                                <w:rPr>
                                  <w:spacing w:val="-3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Moreover,</w:t>
                              </w:r>
                              <w:r w:rsidRPr="00FA7B5F">
                                <w:rPr>
                                  <w:spacing w:val="-3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natural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wealth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3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area</w:t>
                              </w:r>
                              <w:r w:rsidRPr="00FA7B5F">
                                <w:rPr>
                                  <w:spacing w:val="-3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offers you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great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variety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spots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that</w:t>
                              </w:r>
                              <w:r w:rsidRPr="00FA7B5F">
                                <w:rPr>
                                  <w:spacing w:val="3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should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visit</w:t>
                              </w:r>
                              <w:r w:rsidRPr="00FA7B5F">
                                <w:rPr>
                                  <w:spacing w:val="-2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order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 capture</w:t>
                              </w:r>
                              <w:r w:rsidRPr="00FA7B5F">
                                <w:rPr>
                                  <w:spacing w:val="-2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local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vibes.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Here,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can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also</w:t>
                              </w:r>
                              <w:r w:rsidRPr="00FA7B5F">
                                <w:rPr>
                                  <w:spacing w:val="-2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find</w:t>
                              </w:r>
                              <w:r w:rsidRPr="00FA7B5F">
                                <w:rPr>
                                  <w:spacing w:val="-2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suggestions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for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places</w:t>
                              </w:r>
                              <w:r w:rsidRPr="00FA7B5F">
                                <w:rPr>
                                  <w:spacing w:val="-2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visit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2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tips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that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will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make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easier</w:t>
                              </w:r>
                              <w:r w:rsidRPr="00FA7B5F">
                                <w:rPr>
                                  <w:spacing w:val="-2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reaching them.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2" style="position:absolute;margin-left:55.95pt;margin-top:11.1pt;width:495.5pt;height:213.65pt;z-index:-251654144;mso-wrap-distance-left:0;mso-wrap-distance-right:0;mso-position-horizontal-relative:page" coordorigin="1119,222" coordsize="9910,4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">
                <v:rect id="Rectangle 25" o:spid="_x0000_s1033" style="position:absolute;left:1127;top:229;width:9895;height:4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" fillcolor="#fad3b4" stroked="f"/>
                <v:rect id="Rectangle 24" o:spid="_x0000_s1034" style="position:absolute;left:1127;top:229;width:9895;height:4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" filled="f" strokecolor="#fad3b4"/>
                <v:shape id="Picture 23" o:spid="_x0000_s1035" type="#_x0000_t75" style="position:absolute;left:8119;top:517;width:2612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">
                  <v:imagedata r:id="rId29" o:title=""/>
                </v:shape>
                <v:shape id="Picture 22" o:spid="_x0000_s1036" type="#_x0000_t75" style="position:absolute;left:8089;top:2520;width:2612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">
                  <v:imagedata r:id="rId30" o:title=""/>
                </v:shape>
                <v:shape id="Text Box 21" o:spid="_x0000_s1037" type="#_x0000_t202" style="position:absolute;left:1119;top:221;width:9910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75DE9" w:rsidRPr="00FA7B5F" w:rsidRDefault="00FA7B5F">
                        <w:pPr>
                          <w:spacing w:before="58"/>
                          <w:ind w:left="4163"/>
                          <w:rPr>
                            <w:rFonts w:ascii="Georgia"/>
                            <w:sz w:val="40"/>
                            <w:lang w:val="en-US"/>
                          </w:rPr>
                        </w:pPr>
                        <w:r w:rsidRPr="00FA7B5F">
                          <w:rPr>
                            <w:rFonts w:ascii="Georgia"/>
                            <w:sz w:val="40"/>
                            <w:lang w:val="en-US"/>
                          </w:rPr>
                          <w:t>Sightseeing</w:t>
                        </w:r>
                      </w:p>
                      <w:p w:rsidR="00D75DE9" w:rsidRPr="00FA7B5F" w:rsidRDefault="00FA7B5F">
                        <w:pPr>
                          <w:spacing w:before="38" w:line="297" w:lineRule="auto"/>
                          <w:ind w:left="361" w:right="3624" w:firstLine="60"/>
                          <w:jc w:val="both"/>
                          <w:rPr>
                            <w:lang w:val="en-US"/>
                          </w:rPr>
                        </w:pP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2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Sightseeing</w:t>
                        </w:r>
                        <w:r w:rsidRPr="00FA7B5F">
                          <w:rPr>
                            <w:spacing w:val="-2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2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can</w:t>
                        </w:r>
                        <w:r w:rsidRPr="00FA7B5F">
                          <w:rPr>
                            <w:spacing w:val="-2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find</w:t>
                        </w:r>
                        <w:r w:rsidRPr="00FA7B5F">
                          <w:rPr>
                            <w:spacing w:val="-2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suggestions</w:t>
                        </w:r>
                        <w:r w:rsidRPr="00FA7B5F">
                          <w:rPr>
                            <w:spacing w:val="-2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for</w:t>
                        </w:r>
                        <w:r w:rsidRPr="00FA7B5F">
                          <w:rPr>
                            <w:spacing w:val="-2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discovering</w:t>
                        </w:r>
                        <w:r w:rsidRPr="00FA7B5F">
                          <w:rPr>
                            <w:spacing w:val="-2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 local</w:t>
                        </w:r>
                        <w:r w:rsidRPr="00FA7B5F">
                          <w:rPr>
                            <w:spacing w:val="-1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area</w:t>
                        </w:r>
                        <w:r w:rsidRPr="00FA7B5F">
                          <w:rPr>
                            <w:spacing w:val="-1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through</w:t>
                        </w:r>
                        <w:r w:rsidRPr="00FA7B5F">
                          <w:rPr>
                            <w:spacing w:val="-1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visiting</w:t>
                        </w:r>
                        <w:r w:rsidRPr="00FA7B5F">
                          <w:rPr>
                            <w:spacing w:val="-1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official</w:t>
                        </w:r>
                        <w:r w:rsidRPr="00FA7B5F">
                          <w:rPr>
                            <w:spacing w:val="-1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sites,</w:t>
                        </w:r>
                        <w:r w:rsidRPr="00FA7B5F">
                          <w:rPr>
                            <w:spacing w:val="-1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such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as</w:t>
                        </w:r>
                        <w:r w:rsidRPr="00FA7B5F">
                          <w:rPr>
                            <w:spacing w:val="-1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churches, museums,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monuments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archaeological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sites.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These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 only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some</w:t>
                        </w:r>
                        <w:r w:rsidRPr="00FA7B5F">
                          <w:rPr>
                            <w:spacing w:val="-2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our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proposals</w:t>
                        </w:r>
                        <w:r w:rsidRPr="00FA7B5F">
                          <w:rPr>
                            <w:spacing w:val="-2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initiate</w:t>
                        </w:r>
                        <w:r w:rsidRPr="00FA7B5F">
                          <w:rPr>
                            <w:spacing w:val="-2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3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local</w:t>
                        </w:r>
                        <w:r w:rsidRPr="00FA7B5F">
                          <w:rPr>
                            <w:spacing w:val="-3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history and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tradition.</w:t>
                        </w:r>
                        <w:r w:rsidRPr="00FA7B5F">
                          <w:rPr>
                            <w:spacing w:val="-3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Moreover,</w:t>
                        </w:r>
                        <w:r w:rsidRPr="00FA7B5F">
                          <w:rPr>
                            <w:spacing w:val="-3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natural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wealth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3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area</w:t>
                        </w:r>
                        <w:r w:rsidRPr="00FA7B5F">
                          <w:rPr>
                            <w:spacing w:val="-3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offers you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great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variety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spots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that</w:t>
                        </w:r>
                        <w:r w:rsidRPr="00FA7B5F">
                          <w:rPr>
                            <w:spacing w:val="3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should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visit</w:t>
                        </w:r>
                        <w:r w:rsidRPr="00FA7B5F">
                          <w:rPr>
                            <w:spacing w:val="-2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order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 capture</w:t>
                        </w:r>
                        <w:r w:rsidRPr="00FA7B5F">
                          <w:rPr>
                            <w:spacing w:val="-2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local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vibes.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Here,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can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also</w:t>
                        </w:r>
                        <w:r w:rsidRPr="00FA7B5F">
                          <w:rPr>
                            <w:spacing w:val="-2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find</w:t>
                        </w:r>
                        <w:r w:rsidRPr="00FA7B5F">
                          <w:rPr>
                            <w:spacing w:val="-2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suggestions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for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places</w:t>
                        </w:r>
                        <w:r w:rsidRPr="00FA7B5F">
                          <w:rPr>
                            <w:spacing w:val="-2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visit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2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tips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that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will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make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easier</w:t>
                        </w:r>
                        <w:r w:rsidRPr="00FA7B5F">
                          <w:rPr>
                            <w:spacing w:val="-2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reaching them.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5DE9" w:rsidRPr="00FA7B5F" w:rsidRDefault="00D75DE9">
      <w:pPr>
        <w:rPr>
          <w:sz w:val="12"/>
          <w:lang w:val="en-US"/>
        </w:rPr>
        <w:sectPr w:rsidR="00D75DE9" w:rsidRPr="00FA7B5F">
          <w:pgSz w:w="11920" w:h="16850"/>
          <w:pgMar w:top="1340" w:right="640" w:bottom="280" w:left="540" w:header="720" w:footer="720" w:gutter="0"/>
          <w:cols w:space="720"/>
        </w:sectPr>
      </w:pPr>
    </w:p>
    <w:p w:rsidR="00D75DE9" w:rsidRPr="00FA7B5F" w:rsidRDefault="00FA5FBB">
      <w:pPr>
        <w:pStyle w:val="1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149860</wp:posOffset>
                </wp:positionV>
                <wp:extent cx="2100580" cy="1626870"/>
                <wp:effectExtent l="8255" t="635" r="5715" b="1270"/>
                <wp:wrapNone/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626870"/>
                          <a:chOff x="643" y="236"/>
                          <a:chExt cx="3308" cy="2562"/>
                        </a:xfrm>
                      </wpg:grpSpPr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51" y="243"/>
                            <a:ext cx="3293" cy="2547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51" y="243"/>
                            <a:ext cx="3293" cy="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531"/>
                            <a:ext cx="2675" cy="2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A0CE7" id="Group 16" o:spid="_x0000_s1026" style="position:absolute;margin-left:32.15pt;margin-top:11.8pt;width:165.4pt;height:128.1pt;z-index:251653120;mso-position-horizontal-relative:page" coordorigin="643,236" coordsize="3308,2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">
                <v:rect id="Rectangle 19" o:spid="_x0000_s1027" style="position:absolute;left:651;top:243;width:329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" fillcolor="#538dd3" stroked="f"/>
                <v:rect id="Rectangle 18" o:spid="_x0000_s1028" style="position:absolute;left:651;top:243;width:329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" filled="f" strokecolor="#538dd3"/>
                <v:shape id="Picture 17" o:spid="_x0000_s1029" type="#_x0000_t75" style="position:absolute;left:957;top:531;width:2675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 w:rsidR="00FA7B5F" w:rsidRPr="00FA7B5F">
        <w:rPr>
          <w:color w:val="001F5F"/>
          <w:lang w:val="en-US"/>
        </w:rPr>
        <w:t>Activities</w:t>
      </w:r>
    </w:p>
    <w:p w:rsidR="00D75DE9" w:rsidRPr="00FA7B5F" w:rsidRDefault="00FA7B5F">
      <w:pPr>
        <w:pStyle w:val="a3"/>
        <w:spacing w:before="37" w:line="297" w:lineRule="auto"/>
        <w:ind w:left="3572" w:right="314"/>
        <w:jc w:val="both"/>
        <w:rPr>
          <w:lang w:val="en-US"/>
        </w:rPr>
      </w:pP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majesty</w:t>
      </w:r>
      <w:r w:rsidRPr="00FA7B5F">
        <w:rPr>
          <w:color w:val="001F5F"/>
          <w:spacing w:val="-25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of</w:t>
      </w:r>
      <w:r w:rsidRPr="00FA7B5F">
        <w:rPr>
          <w:color w:val="001F5F"/>
          <w:spacing w:val="-25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place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derives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from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the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combination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of</w:t>
      </w:r>
      <w:r w:rsidRPr="00FA7B5F">
        <w:rPr>
          <w:color w:val="001F5F"/>
          <w:spacing w:val="-25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>sea</w:t>
      </w:r>
      <w:r w:rsidRPr="00FA7B5F">
        <w:rPr>
          <w:color w:val="001F5F"/>
          <w:spacing w:val="-26"/>
          <w:w w:val="90"/>
          <w:lang w:val="en-US"/>
        </w:rPr>
        <w:t xml:space="preserve"> </w:t>
      </w:r>
      <w:r w:rsidRPr="00FA7B5F">
        <w:rPr>
          <w:color w:val="001F5F"/>
          <w:w w:val="90"/>
          <w:lang w:val="en-US"/>
        </w:rPr>
        <w:t xml:space="preserve">and </w:t>
      </w:r>
      <w:r w:rsidRPr="00FA7B5F">
        <w:rPr>
          <w:color w:val="001F5F"/>
          <w:w w:val="85"/>
          <w:lang w:val="en-US"/>
        </w:rPr>
        <w:t>mountain.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2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best</w:t>
      </w:r>
      <w:r w:rsidRPr="00FA7B5F">
        <w:rPr>
          <w:color w:val="001F5F"/>
          <w:spacing w:val="-2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recipe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for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your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acquaintance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with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our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region</w:t>
      </w:r>
      <w:r w:rsidRPr="00FA7B5F">
        <w:rPr>
          <w:color w:val="001F5F"/>
          <w:spacing w:val="-2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is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to participate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in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various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activities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either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under</w:t>
      </w:r>
      <w:r w:rsidRPr="00FA7B5F">
        <w:rPr>
          <w:color w:val="001F5F"/>
          <w:spacing w:val="18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2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sea</w:t>
      </w:r>
      <w:r w:rsidRPr="00FA7B5F">
        <w:rPr>
          <w:color w:val="001F5F"/>
          <w:spacing w:val="-22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or</w:t>
      </w:r>
      <w:r w:rsidRPr="00FA7B5F">
        <w:rPr>
          <w:color w:val="001F5F"/>
          <w:spacing w:val="-21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on</w:t>
      </w:r>
      <w:r w:rsidRPr="00FA7B5F">
        <w:rPr>
          <w:color w:val="001F5F"/>
          <w:spacing w:val="-2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23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slopes of</w:t>
      </w:r>
      <w:r w:rsidRPr="00FA7B5F">
        <w:rPr>
          <w:color w:val="001F5F"/>
          <w:spacing w:val="-2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26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mountains.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All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of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these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activities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under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the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instructions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>of</w:t>
      </w:r>
      <w:r w:rsidRPr="00FA7B5F">
        <w:rPr>
          <w:color w:val="001F5F"/>
          <w:spacing w:val="-25"/>
          <w:w w:val="85"/>
          <w:lang w:val="en-US"/>
        </w:rPr>
        <w:t xml:space="preserve"> </w:t>
      </w:r>
      <w:r w:rsidRPr="00FA7B5F">
        <w:rPr>
          <w:color w:val="001F5F"/>
          <w:w w:val="85"/>
          <w:lang w:val="en-US"/>
        </w:rPr>
        <w:t xml:space="preserve">well trained and certified training professional tutors. We suggest, you </w:t>
      </w:r>
      <w:r w:rsidRPr="00FA7B5F">
        <w:rPr>
          <w:color w:val="001F5F"/>
          <w:w w:val="90"/>
          <w:lang w:val="en-US"/>
        </w:rPr>
        <w:t>choose.</w:t>
      </w:r>
    </w:p>
    <w:p w:rsidR="00D75DE9" w:rsidRPr="00FA7B5F" w:rsidRDefault="00FA5FBB">
      <w:pPr>
        <w:pStyle w:val="a3"/>
        <w:spacing w:before="4"/>
        <w:rPr>
          <w:sz w:val="1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135255</wp:posOffset>
                </wp:positionV>
                <wp:extent cx="6673850" cy="2593975"/>
                <wp:effectExtent l="8255" t="635" r="4445" b="5715"/>
                <wp:wrapTopAndBottom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593975"/>
                          <a:chOff x="643" y="213"/>
                          <a:chExt cx="10510" cy="4085"/>
                        </a:xfrm>
                      </wpg:grpSpPr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51" y="220"/>
                            <a:ext cx="10495" cy="4070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51" y="220"/>
                            <a:ext cx="10495" cy="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AD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696"/>
                            <a:ext cx="2673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43" y="213"/>
                            <a:ext cx="10510" cy="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DE9" w:rsidRPr="00FA7B5F" w:rsidRDefault="00FA7B5F">
                              <w:pPr>
                                <w:spacing w:before="9"/>
                                <w:ind w:left="3468"/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</w:pPr>
                              <w:r w:rsidRPr="00FA7B5F"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  <w:t>Creative</w:t>
                              </w:r>
                            </w:p>
                            <w:p w:rsidR="00D75DE9" w:rsidRPr="00FA7B5F" w:rsidRDefault="00FA7B5F">
                              <w:pPr>
                                <w:spacing w:before="40" w:line="297" w:lineRule="auto"/>
                                <w:ind w:left="3468" w:right="194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We offer you the opportunity for a cultural exchange that goes</w:t>
                              </w:r>
                              <w:r w:rsidRPr="00FA7B5F">
                                <w:rPr>
                                  <w:spacing w:val="-4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well beyond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visit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popular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tourist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sights.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This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is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succeeded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by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getting involved</w:t>
                              </w:r>
                              <w:r w:rsidRPr="00FA7B5F">
                                <w:rPr>
                                  <w:spacing w:val="-2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cultural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workshops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based</w:t>
                              </w:r>
                              <w:r w:rsidRPr="00FA7B5F">
                                <w:rPr>
                                  <w:spacing w:val="-2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on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legacy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region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and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locals’</w:t>
                              </w:r>
                              <w:r w:rsidRPr="00FA7B5F">
                                <w:rPr>
                                  <w:spacing w:val="-3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authenticity</w:t>
                              </w:r>
                              <w:r w:rsidRPr="00FA7B5F">
                                <w:rPr>
                                  <w:spacing w:val="-3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3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generosity,</w:t>
                              </w:r>
                              <w:r w:rsidRPr="00FA7B5F">
                                <w:rPr>
                                  <w:spacing w:val="-3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two</w:t>
                              </w:r>
                              <w:r w:rsidRPr="00FA7B5F">
                                <w:rPr>
                                  <w:spacing w:val="-3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core</w:t>
                              </w:r>
                              <w:r w:rsidRPr="00FA7B5F">
                                <w:rPr>
                                  <w:spacing w:val="-3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values</w:t>
                              </w:r>
                              <w:r w:rsidRPr="00FA7B5F">
                                <w:rPr>
                                  <w:spacing w:val="-3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of</w:t>
                              </w:r>
                              <w:r w:rsidRPr="00FA7B5F">
                                <w:rPr>
                                  <w:spacing w:val="-3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26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Greek lifestyle.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will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have</w:t>
                              </w:r>
                              <w:r w:rsidRPr="00FA7B5F">
                                <w:rPr>
                                  <w:spacing w:val="-12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chance</w:t>
                              </w:r>
                              <w:r w:rsidRPr="00FA7B5F">
                                <w:rPr>
                                  <w:spacing w:val="-1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1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get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immersed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with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all</w:t>
                              </w:r>
                              <w:r w:rsidRPr="00FA7B5F">
                                <w:rPr>
                                  <w:spacing w:val="-1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your senses</w:t>
                              </w:r>
                              <w:r w:rsidRPr="00FA7B5F">
                                <w:rPr>
                                  <w:spacing w:val="-2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Greek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culture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tradition,</w:t>
                              </w:r>
                              <w:r w:rsidRPr="00FA7B5F">
                                <w:rPr>
                                  <w:spacing w:val="-23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by</w:t>
                              </w:r>
                              <w:r w:rsidRPr="00FA7B5F">
                                <w:rPr>
                                  <w:spacing w:val="-25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taking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advantage</w:t>
                              </w:r>
                              <w:r w:rsidRPr="00FA7B5F">
                                <w:rPr>
                                  <w:spacing w:val="-24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 xml:space="preserve">of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natural, cultural and human resources. The pivotal aspect of these workshops is that they are designed and implemented by showing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total</w:t>
                              </w:r>
                              <w:r w:rsidRPr="00FA7B5F">
                                <w:rPr>
                                  <w:spacing w:val="-22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respect</w:t>
                              </w:r>
                              <w:r w:rsidRPr="00FA7B5F">
                                <w:rPr>
                                  <w:spacing w:val="-2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for</w:t>
                              </w:r>
                              <w:r w:rsidRPr="00FA7B5F">
                                <w:rPr>
                                  <w:spacing w:val="-22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2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locals</w:t>
                              </w:r>
                              <w:r w:rsidRPr="00FA7B5F">
                                <w:rPr>
                                  <w:spacing w:val="-2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2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their</w:t>
                              </w:r>
                              <w:r w:rsidRPr="00FA7B5F">
                                <w:rPr>
                                  <w:spacing w:val="-2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8" style="position:absolute;margin-left:32.15pt;margin-top:10.65pt;width:525.5pt;height:204.25pt;z-index:-251653120;mso-wrap-distance-left:0;mso-wrap-distance-right:0;mso-position-horizontal-relative:page" coordorigin="643,213" coordsize="10510,4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">
                <v:rect id="Rectangle 15" o:spid="_x0000_s1039" style="position:absolute;left:651;top:220;width:1049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" fillcolor="#fad3b4" stroked="f"/>
                <v:rect id="Rectangle 14" o:spid="_x0000_s1040" style="position:absolute;left:651;top:220;width:10495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" filled="f" strokecolor="#fad3b4"/>
                <v:shape id="Picture 13" o:spid="_x0000_s1041" type="#_x0000_t75" style="position:absolute;left:957;top:696;width:2673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">
                  <v:imagedata r:id="rId34" o:title=""/>
                </v:shape>
                <v:shape id="Text Box 12" o:spid="_x0000_s1042" type="#_x0000_t202" style="position:absolute;left:643;top:213;width:10510;height:4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D75DE9" w:rsidRPr="00FA7B5F" w:rsidRDefault="00FA7B5F">
                        <w:pPr>
                          <w:spacing w:before="9"/>
                          <w:ind w:left="3468"/>
                          <w:rPr>
                            <w:rFonts w:ascii="Georgia"/>
                            <w:sz w:val="40"/>
                            <w:lang w:val="en-US"/>
                          </w:rPr>
                        </w:pPr>
                        <w:r w:rsidRPr="00FA7B5F">
                          <w:rPr>
                            <w:rFonts w:ascii="Georgia"/>
                            <w:sz w:val="40"/>
                            <w:lang w:val="en-US"/>
                          </w:rPr>
                          <w:t>Creative</w:t>
                        </w:r>
                      </w:p>
                      <w:p w:rsidR="00D75DE9" w:rsidRPr="00FA7B5F" w:rsidRDefault="00FA7B5F">
                        <w:pPr>
                          <w:spacing w:before="40" w:line="297" w:lineRule="auto"/>
                          <w:ind w:left="3468" w:right="194"/>
                          <w:jc w:val="both"/>
                          <w:rPr>
                            <w:lang w:val="en-US"/>
                          </w:rPr>
                        </w:pPr>
                        <w:r w:rsidRPr="00FA7B5F">
                          <w:rPr>
                            <w:w w:val="85"/>
                            <w:lang w:val="en-US"/>
                          </w:rPr>
                          <w:t>We offer you the opportunity for a cultural exchange that goes</w:t>
                        </w:r>
                        <w:r w:rsidRPr="00FA7B5F">
                          <w:rPr>
                            <w:spacing w:val="-4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well beyond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visit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popular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tourist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sights.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This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is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succeeded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by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getting involved</w:t>
                        </w:r>
                        <w:r w:rsidRPr="00FA7B5F">
                          <w:rPr>
                            <w:spacing w:val="-2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cultural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workshops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based</w:t>
                        </w:r>
                        <w:r w:rsidRPr="00FA7B5F">
                          <w:rPr>
                            <w:spacing w:val="-2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on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legacy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region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and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locals’</w:t>
                        </w:r>
                        <w:r w:rsidRPr="00FA7B5F">
                          <w:rPr>
                            <w:spacing w:val="-3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authenticity</w:t>
                        </w:r>
                        <w:r w:rsidRPr="00FA7B5F">
                          <w:rPr>
                            <w:spacing w:val="-3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3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generosity,</w:t>
                        </w:r>
                        <w:r w:rsidRPr="00FA7B5F">
                          <w:rPr>
                            <w:spacing w:val="-3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two</w:t>
                        </w:r>
                        <w:r w:rsidRPr="00FA7B5F">
                          <w:rPr>
                            <w:spacing w:val="-3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core</w:t>
                        </w:r>
                        <w:r w:rsidRPr="00FA7B5F">
                          <w:rPr>
                            <w:spacing w:val="-3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values</w:t>
                        </w:r>
                        <w:r w:rsidRPr="00FA7B5F">
                          <w:rPr>
                            <w:spacing w:val="-3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of</w:t>
                        </w:r>
                        <w:r w:rsidRPr="00FA7B5F">
                          <w:rPr>
                            <w:spacing w:val="-3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26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Greek lifestyle.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will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have</w:t>
                        </w:r>
                        <w:r w:rsidRPr="00FA7B5F">
                          <w:rPr>
                            <w:spacing w:val="-12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chance</w:t>
                        </w:r>
                        <w:r w:rsidRPr="00FA7B5F">
                          <w:rPr>
                            <w:spacing w:val="-1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1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get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immersed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with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all</w:t>
                        </w:r>
                        <w:r w:rsidRPr="00FA7B5F">
                          <w:rPr>
                            <w:spacing w:val="-1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your senses</w:t>
                        </w:r>
                        <w:r w:rsidRPr="00FA7B5F">
                          <w:rPr>
                            <w:spacing w:val="-2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Greek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culture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tradition,</w:t>
                        </w:r>
                        <w:r w:rsidRPr="00FA7B5F">
                          <w:rPr>
                            <w:spacing w:val="-23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by</w:t>
                        </w:r>
                        <w:r w:rsidRPr="00FA7B5F">
                          <w:rPr>
                            <w:spacing w:val="-25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taking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advantage</w:t>
                        </w:r>
                        <w:r w:rsidRPr="00FA7B5F">
                          <w:rPr>
                            <w:spacing w:val="-24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 xml:space="preserve">of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natural, cultural and human resources. The pivotal aspect of these workshops is that they are designed and implemented by showing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total</w:t>
                        </w:r>
                        <w:r w:rsidRPr="00FA7B5F">
                          <w:rPr>
                            <w:spacing w:val="-22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respect</w:t>
                        </w:r>
                        <w:r w:rsidRPr="00FA7B5F">
                          <w:rPr>
                            <w:spacing w:val="-2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for</w:t>
                        </w:r>
                        <w:r w:rsidRPr="00FA7B5F">
                          <w:rPr>
                            <w:spacing w:val="-22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2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locals</w:t>
                        </w:r>
                        <w:r w:rsidRPr="00FA7B5F">
                          <w:rPr>
                            <w:spacing w:val="-2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2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their</w:t>
                        </w:r>
                        <w:r w:rsidRPr="00FA7B5F">
                          <w:rPr>
                            <w:spacing w:val="-2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environment.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75DE9" w:rsidRPr="00FA7B5F" w:rsidRDefault="00FA7B5F">
      <w:pPr>
        <w:pStyle w:val="1"/>
        <w:spacing w:before="69"/>
        <w:rPr>
          <w:lang w:val="en-US"/>
        </w:rPr>
      </w:pPr>
      <w:r w:rsidRPr="00FA7B5F">
        <w:rPr>
          <w:color w:val="001F5F"/>
          <w:lang w:val="en-US"/>
        </w:rPr>
        <w:t>Local Products</w:t>
      </w:r>
    </w:p>
    <w:p w:rsidR="00D75DE9" w:rsidRPr="00FA7B5F" w:rsidRDefault="00FA5FBB">
      <w:pPr>
        <w:pStyle w:val="a3"/>
        <w:spacing w:before="37" w:line="297" w:lineRule="auto"/>
        <w:ind w:left="3572" w:right="310" w:firstLine="6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1574165</wp:posOffset>
                </wp:positionV>
                <wp:extent cx="6673850" cy="2633345"/>
                <wp:effectExtent l="8255" t="9525" r="4445" b="5080"/>
                <wp:wrapTopAndBottom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633345"/>
                          <a:chOff x="643" y="2479"/>
                          <a:chExt cx="10510" cy="4147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1" y="2486"/>
                            <a:ext cx="10495" cy="4132"/>
                          </a:xfrm>
                          <a:prstGeom prst="rect">
                            <a:avLst/>
                          </a:pr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51" y="2486"/>
                            <a:ext cx="10495" cy="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AD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3820"/>
                            <a:ext cx="2675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3" y="2479"/>
                            <a:ext cx="10510" cy="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DE9" w:rsidRPr="00FA7B5F" w:rsidRDefault="00FA7B5F">
                              <w:pPr>
                                <w:spacing w:before="87"/>
                                <w:ind w:left="3519"/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</w:pPr>
                              <w:r w:rsidRPr="00FA7B5F">
                                <w:rPr>
                                  <w:rFonts w:ascii="Georgia"/>
                                  <w:sz w:val="40"/>
                                  <w:lang w:val="en-US"/>
                                </w:rPr>
                                <w:t>Live Like Local</w:t>
                              </w:r>
                            </w:p>
                            <w:p w:rsidR="00D75DE9" w:rsidRPr="00FA7B5F" w:rsidRDefault="00FA7B5F">
                              <w:pPr>
                                <w:spacing w:before="40" w:line="297" w:lineRule="auto"/>
                                <w:ind w:left="3468" w:right="190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We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invite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live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your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own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myth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20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legendary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Pelion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Mountain and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indulge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in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local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lifestyle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Greek</w:t>
                              </w:r>
                              <w:r w:rsidRPr="00FA7B5F">
                                <w:rPr>
                                  <w:spacing w:val="-17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hospitality.</w:t>
                              </w:r>
                              <w:r w:rsidRPr="00FA7B5F">
                                <w:rPr>
                                  <w:spacing w:val="-16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Themed</w:t>
                              </w:r>
                              <w:r w:rsidRPr="00FA7B5F">
                                <w:rPr>
                                  <w:spacing w:val="-18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trips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 xml:space="preserve">are especially designed to offer to you unique and authentic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experiences. We have gathered all the worthy of admiration hints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mentioned in the above categories and we have</w:t>
                              </w:r>
                              <w:r w:rsidRPr="00FA7B5F">
                                <w:rPr>
                                  <w:spacing w:val="-22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harmonically blended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them</w:t>
                              </w:r>
                              <w:r w:rsidRPr="00FA7B5F">
                                <w:rPr>
                                  <w:spacing w:val="-1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together.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During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your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trip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will</w:t>
                              </w:r>
                              <w:r w:rsidRPr="00FA7B5F">
                                <w:rPr>
                                  <w:spacing w:val="-1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have</w:t>
                              </w:r>
                              <w:r w:rsidRPr="00FA7B5F">
                                <w:rPr>
                                  <w:spacing w:val="-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as</w:t>
                              </w:r>
                              <w:r w:rsidRPr="00FA7B5F">
                                <w:rPr>
                                  <w:spacing w:val="-10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fellow</w:t>
                              </w:r>
                              <w:r w:rsidRPr="00FA7B5F">
                                <w:rPr>
                                  <w:spacing w:val="-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 xml:space="preserve">-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travelers</w:t>
                              </w:r>
                              <w:r w:rsidRPr="00FA7B5F">
                                <w:rPr>
                                  <w:spacing w:val="-15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locals,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who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willing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share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with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you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secrets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of the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Greek,</w:t>
                              </w:r>
                              <w:r w:rsidRPr="00FA7B5F">
                                <w:rPr>
                                  <w:spacing w:val="-1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local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lifestyle.</w:t>
                              </w:r>
                              <w:r w:rsidRPr="00FA7B5F">
                                <w:rPr>
                                  <w:spacing w:val="-1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We</w:t>
                              </w:r>
                              <w:r w:rsidRPr="00FA7B5F">
                                <w:rPr>
                                  <w:spacing w:val="-1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are</w:t>
                              </w:r>
                              <w:r w:rsidRPr="00FA7B5F">
                                <w:rPr>
                                  <w:spacing w:val="-12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happy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14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customize</w:t>
                              </w:r>
                              <w:r w:rsidRPr="00FA7B5F">
                                <w:rPr>
                                  <w:spacing w:val="-9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or</w:t>
                              </w:r>
                              <w:r w:rsidRPr="00FA7B5F">
                                <w:rPr>
                                  <w:spacing w:val="-13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>even</w:t>
                              </w:r>
                              <w:r w:rsidRPr="00FA7B5F">
                                <w:rPr>
                                  <w:spacing w:val="-11"/>
                                  <w:w w:val="85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85"/>
                                  <w:lang w:val="en-US"/>
                                </w:rPr>
                                <w:t xml:space="preserve">design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from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the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beginning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trips</w:t>
                              </w:r>
                              <w:r w:rsidRPr="00FA7B5F">
                                <w:rPr>
                                  <w:spacing w:val="-41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according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to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your</w:t>
                              </w:r>
                              <w:r w:rsidRPr="00FA7B5F">
                                <w:rPr>
                                  <w:spacing w:val="-3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interests</w:t>
                              </w:r>
                              <w:r w:rsidRPr="00FA7B5F">
                                <w:rPr>
                                  <w:spacing w:val="-38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and</w:t>
                              </w:r>
                              <w:r w:rsidRPr="00FA7B5F">
                                <w:rPr>
                                  <w:spacing w:val="-39"/>
                                  <w:w w:val="90"/>
                                  <w:lang w:val="en-US"/>
                                </w:rPr>
                                <w:t xml:space="preserve"> </w:t>
                              </w:r>
                              <w:r w:rsidRPr="00FA7B5F">
                                <w:rPr>
                                  <w:w w:val="90"/>
                                  <w:lang w:val="en-US"/>
                                </w:rPr>
                                <w:t>needs.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3" style="position:absolute;left:0;text-align:left;margin-left:32.15pt;margin-top:123.95pt;width:525.5pt;height:207.35pt;z-index:-251652096;mso-wrap-distance-left:0;mso-wrap-distance-right:0;mso-position-horizontal-relative:page" coordorigin="643,2479" coordsize="10510,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">
                <v:rect id="Rectangle 10" o:spid="_x0000_s1044" style="position:absolute;left:651;top:2486;width:10495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" fillcolor="#fad3b4" stroked="f"/>
                <v:rect id="Rectangle 9" o:spid="_x0000_s1045" style="position:absolute;left:651;top:2486;width:10495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" filled="f" strokecolor="#fad3b4"/>
                <v:shape id="Picture 8" o:spid="_x0000_s1046" type="#_x0000_t75" style="position:absolute;left:1031;top:3820;width:2675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">
                  <v:imagedata r:id="rId36" o:title=""/>
                </v:shape>
                <v:shape id="Text Box 7" o:spid="_x0000_s1047" type="#_x0000_t202" style="position:absolute;left:643;top:2479;width:1051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D75DE9" w:rsidRPr="00FA7B5F" w:rsidRDefault="00FA7B5F">
                        <w:pPr>
                          <w:spacing w:before="87"/>
                          <w:ind w:left="3519"/>
                          <w:rPr>
                            <w:rFonts w:ascii="Georgia"/>
                            <w:sz w:val="40"/>
                            <w:lang w:val="en-US"/>
                          </w:rPr>
                        </w:pPr>
                        <w:r w:rsidRPr="00FA7B5F">
                          <w:rPr>
                            <w:rFonts w:ascii="Georgia"/>
                            <w:sz w:val="40"/>
                            <w:lang w:val="en-US"/>
                          </w:rPr>
                          <w:t>Live Like Local</w:t>
                        </w:r>
                      </w:p>
                      <w:p w:rsidR="00D75DE9" w:rsidRPr="00FA7B5F" w:rsidRDefault="00FA7B5F">
                        <w:pPr>
                          <w:spacing w:before="40" w:line="297" w:lineRule="auto"/>
                          <w:ind w:left="3468" w:right="190"/>
                          <w:jc w:val="both"/>
                          <w:rPr>
                            <w:lang w:val="en-US"/>
                          </w:rPr>
                        </w:pPr>
                        <w:r w:rsidRPr="00FA7B5F">
                          <w:rPr>
                            <w:w w:val="85"/>
                            <w:lang w:val="en-US"/>
                          </w:rPr>
                          <w:t>We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invite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live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your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own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myth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20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legendary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Pelion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Mountain and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indulge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in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local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lifestyle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Greek</w:t>
                        </w:r>
                        <w:r w:rsidRPr="00FA7B5F">
                          <w:rPr>
                            <w:spacing w:val="-17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hospitality.</w:t>
                        </w:r>
                        <w:r w:rsidRPr="00FA7B5F">
                          <w:rPr>
                            <w:spacing w:val="-16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Themed</w:t>
                        </w:r>
                        <w:r w:rsidRPr="00FA7B5F">
                          <w:rPr>
                            <w:spacing w:val="-18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trips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 xml:space="preserve">are especially designed to offer to you unique and authentic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experiences. We have gathered all the worthy of admiration hints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mentioned in the above categories and we have</w:t>
                        </w:r>
                        <w:r w:rsidRPr="00FA7B5F">
                          <w:rPr>
                            <w:spacing w:val="-22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harmonically blended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them</w:t>
                        </w:r>
                        <w:r w:rsidRPr="00FA7B5F">
                          <w:rPr>
                            <w:spacing w:val="-1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together.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During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your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trip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will</w:t>
                        </w:r>
                        <w:r w:rsidRPr="00FA7B5F">
                          <w:rPr>
                            <w:spacing w:val="-1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have</w:t>
                        </w:r>
                        <w:r w:rsidRPr="00FA7B5F">
                          <w:rPr>
                            <w:spacing w:val="-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as</w:t>
                        </w:r>
                        <w:r w:rsidRPr="00FA7B5F">
                          <w:rPr>
                            <w:spacing w:val="-10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fellow</w:t>
                        </w:r>
                        <w:r w:rsidRPr="00FA7B5F">
                          <w:rPr>
                            <w:spacing w:val="-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 xml:space="preserve">-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travelers</w:t>
                        </w:r>
                        <w:r w:rsidRPr="00FA7B5F">
                          <w:rPr>
                            <w:spacing w:val="-15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locals,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who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willing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share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with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you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secrets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of the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Greek,</w:t>
                        </w:r>
                        <w:r w:rsidRPr="00FA7B5F">
                          <w:rPr>
                            <w:spacing w:val="-1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local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lifestyle.</w:t>
                        </w:r>
                        <w:r w:rsidRPr="00FA7B5F">
                          <w:rPr>
                            <w:spacing w:val="-1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We</w:t>
                        </w:r>
                        <w:r w:rsidRPr="00FA7B5F">
                          <w:rPr>
                            <w:spacing w:val="-1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are</w:t>
                        </w:r>
                        <w:r w:rsidRPr="00FA7B5F">
                          <w:rPr>
                            <w:spacing w:val="-12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happy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14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customize</w:t>
                        </w:r>
                        <w:r w:rsidRPr="00FA7B5F">
                          <w:rPr>
                            <w:spacing w:val="-9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or</w:t>
                        </w:r>
                        <w:r w:rsidRPr="00FA7B5F">
                          <w:rPr>
                            <w:spacing w:val="-13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>even</w:t>
                        </w:r>
                        <w:r w:rsidRPr="00FA7B5F">
                          <w:rPr>
                            <w:spacing w:val="-11"/>
                            <w:w w:val="85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85"/>
                            <w:lang w:val="en-US"/>
                          </w:rPr>
                          <w:t xml:space="preserve">design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from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the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beginning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trips</w:t>
                        </w:r>
                        <w:r w:rsidRPr="00FA7B5F">
                          <w:rPr>
                            <w:spacing w:val="-41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according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to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your</w:t>
                        </w:r>
                        <w:r w:rsidRPr="00FA7B5F">
                          <w:rPr>
                            <w:spacing w:val="-3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interests</w:t>
                        </w:r>
                        <w:r w:rsidRPr="00FA7B5F">
                          <w:rPr>
                            <w:spacing w:val="-38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and</w:t>
                        </w:r>
                        <w:r w:rsidRPr="00FA7B5F">
                          <w:rPr>
                            <w:spacing w:val="-39"/>
                            <w:w w:val="90"/>
                            <w:lang w:val="en-US"/>
                          </w:rPr>
                          <w:t xml:space="preserve"> </w:t>
                        </w:r>
                        <w:r w:rsidRPr="00FA7B5F">
                          <w:rPr>
                            <w:w w:val="90"/>
                            <w:lang w:val="en-US"/>
                          </w:rPr>
                          <w:t>needs.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ragraph">
                  <wp:posOffset>-58420</wp:posOffset>
                </wp:positionV>
                <wp:extent cx="2100580" cy="1467485"/>
                <wp:effectExtent l="8255" t="5715" r="571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467485"/>
                          <a:chOff x="643" y="-92"/>
                          <a:chExt cx="3308" cy="2311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51" y="-85"/>
                            <a:ext cx="3293" cy="2296"/>
                          </a:xfrm>
                          <a:prstGeom prst="rect">
                            <a:avLst/>
                          </a:prstGeom>
                          <a:solidFill>
                            <a:srgbClr val="538D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51" y="-85"/>
                            <a:ext cx="3293" cy="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196"/>
                            <a:ext cx="2674" cy="1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411BB" id="Group 2" o:spid="_x0000_s1026" style="position:absolute;margin-left:32.15pt;margin-top:-4.6pt;width:165.4pt;height:115.55pt;z-index:251654144;mso-position-horizontal-relative:page" coordorigin="643,-92" coordsize="3308,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">
                <v:rect id="Rectangle 5" o:spid="_x0000_s1027" style="position:absolute;left:651;top:-85;width:3293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" fillcolor="#538dd3" stroked="f"/>
                <v:rect id="Rectangle 4" o:spid="_x0000_s1028" style="position:absolute;left:651;top:-85;width:3293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" filled="f" strokecolor="#538dd3"/>
                <v:shape id="Picture 3" o:spid="_x0000_s1029" type="#_x0000_t75" style="position:absolute;left:956;top:196;width:2674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 w:rsidR="00FA7B5F" w:rsidRPr="00FA7B5F">
        <w:rPr>
          <w:color w:val="001F5F"/>
          <w:w w:val="85"/>
          <w:lang w:val="en-US"/>
        </w:rPr>
        <w:t>In</w:t>
      </w:r>
      <w:r w:rsidR="00FA7B5F" w:rsidRPr="00FA7B5F">
        <w:rPr>
          <w:color w:val="001F5F"/>
          <w:spacing w:val="-1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a</w:t>
      </w:r>
      <w:r w:rsidR="00FA7B5F" w:rsidRPr="00FA7B5F">
        <w:rPr>
          <w:color w:val="001F5F"/>
          <w:spacing w:val="-1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place</w:t>
      </w:r>
      <w:r w:rsidR="00FA7B5F" w:rsidRPr="00FA7B5F">
        <w:rPr>
          <w:color w:val="001F5F"/>
          <w:spacing w:val="-1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that</w:t>
      </w:r>
      <w:r w:rsidR="00FA7B5F" w:rsidRPr="00FA7B5F">
        <w:rPr>
          <w:color w:val="001F5F"/>
          <w:spacing w:val="-1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three</w:t>
      </w:r>
      <w:r w:rsidR="00FA7B5F" w:rsidRPr="00FA7B5F">
        <w:rPr>
          <w:color w:val="001F5F"/>
          <w:spacing w:val="-1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out</w:t>
      </w:r>
      <w:r w:rsidR="00FA7B5F" w:rsidRPr="00FA7B5F">
        <w:rPr>
          <w:color w:val="001F5F"/>
          <w:spacing w:val="-1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of</w:t>
      </w:r>
      <w:r w:rsidR="00FA7B5F" w:rsidRPr="00FA7B5F">
        <w:rPr>
          <w:color w:val="001F5F"/>
          <w:spacing w:val="-13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four</w:t>
      </w:r>
      <w:r w:rsidR="00FA7B5F" w:rsidRPr="00FA7B5F">
        <w:rPr>
          <w:color w:val="001F5F"/>
          <w:spacing w:val="-1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seasons,</w:t>
      </w:r>
      <w:r w:rsidR="00FA7B5F" w:rsidRPr="00FA7B5F">
        <w:rPr>
          <w:color w:val="001F5F"/>
          <w:spacing w:val="-13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nature</w:t>
      </w:r>
      <w:r w:rsidR="00FA7B5F" w:rsidRPr="00FA7B5F">
        <w:rPr>
          <w:color w:val="001F5F"/>
          <w:spacing w:val="-1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gives</w:t>
      </w:r>
      <w:r w:rsidR="00FA7B5F" w:rsidRPr="00FA7B5F">
        <w:rPr>
          <w:color w:val="001F5F"/>
          <w:spacing w:val="-1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crop,</w:t>
      </w:r>
      <w:r w:rsidR="00FA7B5F" w:rsidRPr="00FA7B5F">
        <w:rPr>
          <w:color w:val="001F5F"/>
          <w:spacing w:val="-13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you</w:t>
      </w:r>
      <w:r w:rsidR="00FA7B5F" w:rsidRPr="00FA7B5F">
        <w:rPr>
          <w:color w:val="001F5F"/>
          <w:spacing w:val="-1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can imagine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the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variety</w:t>
      </w:r>
      <w:r w:rsidR="00FA7B5F" w:rsidRPr="00FA7B5F">
        <w:rPr>
          <w:color w:val="001F5F"/>
          <w:spacing w:val="-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of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fruits,</w:t>
      </w:r>
      <w:r w:rsidR="00FA7B5F" w:rsidRPr="00FA7B5F">
        <w:rPr>
          <w:color w:val="001F5F"/>
          <w:spacing w:val="-3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vegetables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and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nuts</w:t>
      </w:r>
      <w:r w:rsidR="00FA7B5F" w:rsidRPr="00FA7B5F">
        <w:rPr>
          <w:color w:val="001F5F"/>
          <w:spacing w:val="-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flourishing</w:t>
      </w:r>
      <w:r w:rsidR="00FA7B5F" w:rsidRPr="00FA7B5F">
        <w:rPr>
          <w:color w:val="001F5F"/>
          <w:spacing w:val="-4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on</w:t>
      </w:r>
      <w:r w:rsidR="00FA7B5F" w:rsidRPr="00FA7B5F">
        <w:rPr>
          <w:color w:val="001F5F"/>
          <w:spacing w:val="-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the slopes</w:t>
      </w:r>
      <w:r w:rsidR="00FA7B5F" w:rsidRPr="00FA7B5F">
        <w:rPr>
          <w:color w:val="001F5F"/>
          <w:spacing w:val="-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of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Pelion</w:t>
      </w:r>
      <w:r w:rsidR="00FA7B5F" w:rsidRPr="00FA7B5F">
        <w:rPr>
          <w:color w:val="001F5F"/>
          <w:spacing w:val="-8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Mountain.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Having</w:t>
      </w:r>
      <w:r w:rsidR="00FA7B5F" w:rsidRPr="00FA7B5F">
        <w:rPr>
          <w:color w:val="001F5F"/>
          <w:spacing w:val="-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these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as</w:t>
      </w:r>
      <w:r w:rsidR="00FA7B5F" w:rsidRPr="00FA7B5F">
        <w:rPr>
          <w:color w:val="001F5F"/>
          <w:spacing w:val="-8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basic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materials,</w:t>
      </w:r>
      <w:r w:rsidR="00FA7B5F" w:rsidRPr="00FA7B5F">
        <w:rPr>
          <w:color w:val="001F5F"/>
          <w:spacing w:val="-7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a</w:t>
      </w:r>
      <w:r w:rsidR="00FA7B5F" w:rsidRPr="00FA7B5F">
        <w:rPr>
          <w:color w:val="001F5F"/>
          <w:spacing w:val="-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 xml:space="preserve">great </w:t>
      </w:r>
      <w:r w:rsidR="00FA7B5F" w:rsidRPr="00FA7B5F">
        <w:rPr>
          <w:color w:val="001F5F"/>
          <w:w w:val="90"/>
          <w:lang w:val="en-US"/>
        </w:rPr>
        <w:t>variety</w:t>
      </w:r>
      <w:r w:rsidR="00FA7B5F" w:rsidRPr="00FA7B5F">
        <w:rPr>
          <w:color w:val="001F5F"/>
          <w:spacing w:val="-30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of</w:t>
      </w:r>
      <w:r w:rsidR="00FA7B5F" w:rsidRPr="00FA7B5F">
        <w:rPr>
          <w:color w:val="001F5F"/>
          <w:spacing w:val="-29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local</w:t>
      </w:r>
      <w:r w:rsidR="00FA7B5F" w:rsidRPr="00FA7B5F">
        <w:rPr>
          <w:color w:val="001F5F"/>
          <w:spacing w:val="-30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products</w:t>
      </w:r>
      <w:r w:rsidR="00FA7B5F" w:rsidRPr="00FA7B5F">
        <w:rPr>
          <w:color w:val="001F5F"/>
          <w:spacing w:val="-31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are</w:t>
      </w:r>
      <w:r w:rsidR="00FA7B5F" w:rsidRPr="00FA7B5F">
        <w:rPr>
          <w:color w:val="001F5F"/>
          <w:spacing w:val="-29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offered.</w:t>
      </w:r>
      <w:r w:rsidR="00FA7B5F" w:rsidRPr="00FA7B5F">
        <w:rPr>
          <w:color w:val="001F5F"/>
          <w:spacing w:val="-30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Even</w:t>
      </w:r>
      <w:r w:rsidR="00FA7B5F" w:rsidRPr="00FA7B5F">
        <w:rPr>
          <w:color w:val="001F5F"/>
          <w:spacing w:val="-30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in</w:t>
      </w:r>
      <w:r w:rsidR="00FA7B5F" w:rsidRPr="00FA7B5F">
        <w:rPr>
          <w:color w:val="001F5F"/>
          <w:spacing w:val="-31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the</w:t>
      </w:r>
      <w:r w:rsidR="00FA7B5F" w:rsidRPr="00FA7B5F">
        <w:rPr>
          <w:color w:val="001F5F"/>
          <w:spacing w:val="-29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same</w:t>
      </w:r>
      <w:r w:rsidR="00FA7B5F" w:rsidRPr="00FA7B5F">
        <w:rPr>
          <w:color w:val="001F5F"/>
          <w:spacing w:val="-30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season</w:t>
      </w:r>
      <w:r w:rsidR="00FA7B5F" w:rsidRPr="00FA7B5F">
        <w:rPr>
          <w:color w:val="001F5F"/>
          <w:spacing w:val="-31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 xml:space="preserve">you </w:t>
      </w:r>
      <w:r w:rsidR="00FA7B5F" w:rsidRPr="00FA7B5F">
        <w:rPr>
          <w:color w:val="001F5F"/>
          <w:w w:val="85"/>
          <w:lang w:val="en-US"/>
        </w:rPr>
        <w:t>can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have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different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crops</w:t>
      </w:r>
      <w:r w:rsidR="00FA7B5F" w:rsidRPr="00FA7B5F">
        <w:rPr>
          <w:color w:val="001F5F"/>
          <w:spacing w:val="-36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in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different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places.</w:t>
      </w:r>
      <w:r w:rsidR="00FA7B5F" w:rsidRPr="00FA7B5F">
        <w:rPr>
          <w:color w:val="001F5F"/>
          <w:spacing w:val="-8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Indicatively,</w:t>
      </w:r>
      <w:r w:rsidR="00FA7B5F" w:rsidRPr="00FA7B5F">
        <w:rPr>
          <w:color w:val="001F5F"/>
          <w:spacing w:val="-35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you</w:t>
      </w:r>
      <w:r w:rsidR="00FA7B5F" w:rsidRPr="00FA7B5F">
        <w:rPr>
          <w:color w:val="001F5F"/>
          <w:spacing w:val="-8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>can</w:t>
      </w:r>
      <w:r w:rsidR="00FA7B5F" w:rsidRPr="00FA7B5F">
        <w:rPr>
          <w:color w:val="001F5F"/>
          <w:spacing w:val="-9"/>
          <w:w w:val="85"/>
          <w:lang w:val="en-US"/>
        </w:rPr>
        <w:t xml:space="preserve"> </w:t>
      </w:r>
      <w:r w:rsidR="00FA7B5F" w:rsidRPr="00FA7B5F">
        <w:rPr>
          <w:color w:val="001F5F"/>
          <w:w w:val="85"/>
          <w:lang w:val="en-US"/>
        </w:rPr>
        <w:t xml:space="preserve">find </w:t>
      </w:r>
      <w:r w:rsidR="00FA7B5F" w:rsidRPr="00FA7B5F">
        <w:rPr>
          <w:color w:val="001F5F"/>
          <w:w w:val="90"/>
          <w:lang w:val="en-US"/>
        </w:rPr>
        <w:t>more</w:t>
      </w:r>
      <w:r w:rsidR="00FA7B5F" w:rsidRPr="00FA7B5F">
        <w:rPr>
          <w:color w:val="001F5F"/>
          <w:spacing w:val="-36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than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1500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herbs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that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thrive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exclusively</w:t>
      </w:r>
      <w:r w:rsidR="00FA7B5F" w:rsidRPr="00FA7B5F">
        <w:rPr>
          <w:color w:val="001F5F"/>
          <w:spacing w:val="-34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in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the</w:t>
      </w:r>
      <w:r w:rsidR="00FA7B5F" w:rsidRPr="00FA7B5F">
        <w:rPr>
          <w:color w:val="001F5F"/>
          <w:spacing w:val="-35"/>
          <w:w w:val="90"/>
          <w:lang w:val="en-US"/>
        </w:rPr>
        <w:t xml:space="preserve"> </w:t>
      </w:r>
      <w:r w:rsidR="00FA7B5F" w:rsidRPr="00FA7B5F">
        <w:rPr>
          <w:color w:val="001F5F"/>
          <w:w w:val="90"/>
          <w:lang w:val="en-US"/>
        </w:rPr>
        <w:t>mountain.</w:t>
      </w:r>
    </w:p>
    <w:p w:rsidR="00D75DE9" w:rsidRPr="00FA7B5F" w:rsidRDefault="00D75DE9">
      <w:pPr>
        <w:spacing w:line="297" w:lineRule="auto"/>
        <w:jc w:val="both"/>
        <w:rPr>
          <w:lang w:val="en-US"/>
        </w:rPr>
        <w:sectPr w:rsidR="00D75DE9" w:rsidRPr="00FA7B5F">
          <w:pgSz w:w="11920" w:h="16850"/>
          <w:pgMar w:top="1340" w:right="640" w:bottom="280" w:left="540" w:header="720" w:footer="720" w:gutter="0"/>
          <w:cols w:space="720"/>
        </w:sectPr>
      </w:pPr>
    </w:p>
    <w:p w:rsidR="00D75DE9" w:rsidRDefault="00FA7B5F">
      <w:pPr>
        <w:pStyle w:val="a3"/>
        <w:ind w:left="38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73252" cy="1360931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52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E9" w:rsidRDefault="00FA7B5F">
      <w:pPr>
        <w:pStyle w:val="a3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2372360</wp:posOffset>
            </wp:positionH>
            <wp:positionV relativeFrom="paragraph">
              <wp:posOffset>199110</wp:posOffset>
            </wp:positionV>
            <wp:extent cx="2687276" cy="745998"/>
            <wp:effectExtent l="0" t="0" r="0" b="0"/>
            <wp:wrapTopAndBottom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76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5DE9" w:rsidRDefault="00D75DE9">
      <w:pPr>
        <w:pStyle w:val="a3"/>
        <w:rPr>
          <w:sz w:val="20"/>
        </w:rPr>
      </w:pPr>
    </w:p>
    <w:p w:rsidR="00D75DE9" w:rsidRDefault="00D75DE9">
      <w:pPr>
        <w:pStyle w:val="a3"/>
        <w:spacing w:before="13"/>
        <w:rPr>
          <w:sz w:val="16"/>
        </w:rPr>
      </w:pPr>
    </w:p>
    <w:p w:rsidR="00D75DE9" w:rsidRPr="00FA7B5F" w:rsidRDefault="00FA7B5F">
      <w:pPr>
        <w:spacing w:before="48"/>
        <w:ind w:left="507" w:right="1"/>
        <w:jc w:val="center"/>
        <w:rPr>
          <w:rFonts w:ascii="Trebuchet MS"/>
          <w:b/>
          <w:sz w:val="28"/>
          <w:lang w:val="en-US"/>
        </w:rPr>
      </w:pPr>
      <w:r w:rsidRPr="00FA7B5F">
        <w:rPr>
          <w:rFonts w:ascii="Trebuchet MS"/>
          <w:b/>
          <w:w w:val="90"/>
          <w:sz w:val="28"/>
          <w:lang w:val="en-US"/>
        </w:rPr>
        <w:t>Our trademark is registered and consists intellectual property of our company.</w:t>
      </w:r>
    </w:p>
    <w:p w:rsidR="00D75DE9" w:rsidRPr="00FA7B5F" w:rsidRDefault="00D75DE9">
      <w:pPr>
        <w:pStyle w:val="a3"/>
        <w:rPr>
          <w:rFonts w:ascii="Trebuchet MS"/>
          <w:b/>
          <w:sz w:val="28"/>
          <w:lang w:val="en-US"/>
        </w:rPr>
      </w:pPr>
    </w:p>
    <w:p w:rsidR="00D75DE9" w:rsidRPr="00FA7B5F" w:rsidRDefault="00D75DE9">
      <w:pPr>
        <w:pStyle w:val="a3"/>
        <w:spacing w:before="5"/>
        <w:rPr>
          <w:rFonts w:ascii="Trebuchet MS"/>
          <w:b/>
          <w:sz w:val="32"/>
          <w:lang w:val="en-US"/>
        </w:rPr>
      </w:pPr>
    </w:p>
    <w:p w:rsidR="00D75DE9" w:rsidRPr="00FA7B5F" w:rsidRDefault="00FA7B5F">
      <w:pPr>
        <w:pStyle w:val="2"/>
        <w:ind w:left="514" w:right="1"/>
        <w:jc w:val="center"/>
        <w:rPr>
          <w:lang w:val="en-US"/>
        </w:rPr>
      </w:pPr>
      <w:r w:rsidRPr="00FA7B5F">
        <w:rPr>
          <w:lang w:val="en-US"/>
        </w:rPr>
        <w:t>For your detailed</w:t>
      </w:r>
      <w:r w:rsidRPr="00FA7B5F">
        <w:rPr>
          <w:spacing w:val="-51"/>
          <w:lang w:val="en-US"/>
        </w:rPr>
        <w:t xml:space="preserve"> </w:t>
      </w:r>
      <w:r w:rsidRPr="00FA7B5F">
        <w:rPr>
          <w:lang w:val="en-US"/>
        </w:rPr>
        <w:t>information,</w:t>
      </w:r>
      <w:r w:rsidRPr="00FA7B5F">
        <w:rPr>
          <w:spacing w:val="-51"/>
          <w:lang w:val="en-US"/>
        </w:rPr>
        <w:t xml:space="preserve"> </w:t>
      </w:r>
      <w:r w:rsidRPr="00FA7B5F">
        <w:rPr>
          <w:lang w:val="en-US"/>
        </w:rPr>
        <w:t>please</w:t>
      </w:r>
      <w:r w:rsidRPr="00FA7B5F">
        <w:rPr>
          <w:spacing w:val="-51"/>
          <w:lang w:val="en-US"/>
        </w:rPr>
        <w:t xml:space="preserve"> </w:t>
      </w:r>
      <w:r w:rsidRPr="00FA7B5F">
        <w:rPr>
          <w:lang w:val="en-US"/>
        </w:rPr>
        <w:t>visit our brand</w:t>
      </w:r>
      <w:r w:rsidRPr="00FA7B5F">
        <w:rPr>
          <w:spacing w:val="-51"/>
          <w:lang w:val="en-US"/>
        </w:rPr>
        <w:t xml:space="preserve"> </w:t>
      </w:r>
      <w:r w:rsidRPr="00FA7B5F">
        <w:rPr>
          <w:lang w:val="en-US"/>
        </w:rPr>
        <w:t>new website.</w:t>
      </w:r>
    </w:p>
    <w:p w:rsidR="00D75DE9" w:rsidRPr="00FA7B5F" w:rsidRDefault="00D75DE9">
      <w:pPr>
        <w:pStyle w:val="a3"/>
        <w:spacing w:before="9"/>
        <w:rPr>
          <w:rFonts w:ascii="Trebuchet MS"/>
          <w:sz w:val="30"/>
          <w:lang w:val="en-US"/>
        </w:rPr>
      </w:pPr>
    </w:p>
    <w:p w:rsidR="00D75DE9" w:rsidRPr="00FA7B5F" w:rsidRDefault="00CE0195">
      <w:pPr>
        <w:ind w:left="516" w:right="1"/>
        <w:jc w:val="center"/>
        <w:rPr>
          <w:rFonts w:ascii="Trebuchet MS"/>
          <w:b/>
          <w:sz w:val="40"/>
          <w:lang w:val="en-US"/>
        </w:rPr>
      </w:pPr>
      <w:hyperlink r:id="rId41">
        <w:r w:rsidR="00FA7B5F" w:rsidRPr="00FA7B5F">
          <w:rPr>
            <w:rFonts w:ascii="Trebuchet MS"/>
            <w:b/>
            <w:color w:val="0000FF"/>
            <w:sz w:val="40"/>
            <w:u w:val="thick" w:color="0000FF"/>
            <w:lang w:val="en-US"/>
          </w:rPr>
          <w:t>www.livelikelocal.gr</w:t>
        </w:r>
      </w:hyperlink>
    </w:p>
    <w:p w:rsidR="00D75DE9" w:rsidRPr="00FA7B5F" w:rsidRDefault="00D75DE9">
      <w:pPr>
        <w:pStyle w:val="a3"/>
        <w:rPr>
          <w:rFonts w:ascii="Trebuchet MS"/>
          <w:b/>
          <w:sz w:val="20"/>
          <w:lang w:val="en-US"/>
        </w:rPr>
      </w:pPr>
    </w:p>
    <w:p w:rsidR="00D75DE9" w:rsidRPr="00FA7B5F" w:rsidRDefault="00D75DE9">
      <w:pPr>
        <w:pStyle w:val="a3"/>
        <w:rPr>
          <w:rFonts w:ascii="Trebuchet MS"/>
          <w:b/>
          <w:sz w:val="20"/>
          <w:lang w:val="en-US"/>
        </w:rPr>
      </w:pPr>
    </w:p>
    <w:p w:rsidR="00D75DE9" w:rsidRPr="00FA7B5F" w:rsidRDefault="00D75DE9">
      <w:pPr>
        <w:pStyle w:val="a3"/>
        <w:rPr>
          <w:rFonts w:ascii="Trebuchet MS"/>
          <w:b/>
          <w:sz w:val="20"/>
          <w:lang w:val="en-US"/>
        </w:rPr>
      </w:pPr>
    </w:p>
    <w:p w:rsidR="00D75DE9" w:rsidRPr="00FA7B5F" w:rsidRDefault="00D75DE9">
      <w:pPr>
        <w:pStyle w:val="a3"/>
        <w:rPr>
          <w:rFonts w:ascii="Trebuchet MS"/>
          <w:b/>
          <w:sz w:val="20"/>
          <w:lang w:val="en-US"/>
        </w:rPr>
      </w:pPr>
    </w:p>
    <w:p w:rsidR="00D75DE9" w:rsidRPr="00FA7B5F" w:rsidRDefault="00FA7B5F">
      <w:pPr>
        <w:pStyle w:val="2"/>
        <w:spacing w:before="47" w:line="276" w:lineRule="auto"/>
        <w:ind w:right="4813"/>
        <w:rPr>
          <w:lang w:val="en-US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1012825</wp:posOffset>
            </wp:positionH>
            <wp:positionV relativeFrom="paragraph">
              <wp:posOffset>929005</wp:posOffset>
            </wp:positionV>
            <wp:extent cx="342265" cy="333375"/>
            <wp:effectExtent l="0" t="0" r="0" b="0"/>
            <wp:wrapNone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6"/>
        </w:rPr>
        <w:drawing>
          <wp:inline distT="0" distB="0" distL="0" distR="0">
            <wp:extent cx="361315" cy="381635"/>
            <wp:effectExtent l="0" t="0" r="0" b="0"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B5F">
        <w:rPr>
          <w:rFonts w:ascii="Times New Roman"/>
          <w:sz w:val="20"/>
          <w:lang w:val="en-US"/>
        </w:rPr>
        <w:t xml:space="preserve">   </w:t>
      </w:r>
      <w:r w:rsidRPr="00FA7B5F">
        <w:rPr>
          <w:rFonts w:ascii="Times New Roman"/>
          <w:spacing w:val="-20"/>
          <w:sz w:val="20"/>
          <w:lang w:val="en-US"/>
        </w:rPr>
        <w:t xml:space="preserve"> </w:t>
      </w:r>
      <w:r w:rsidRPr="00FA7B5F">
        <w:rPr>
          <w:w w:val="95"/>
          <w:lang w:val="en-US"/>
        </w:rPr>
        <w:t>Glavani</w:t>
      </w:r>
      <w:r w:rsidRPr="00FA7B5F">
        <w:rPr>
          <w:spacing w:val="-59"/>
          <w:w w:val="95"/>
          <w:lang w:val="en-US"/>
        </w:rPr>
        <w:t xml:space="preserve"> </w:t>
      </w:r>
      <w:r w:rsidRPr="00FA7B5F">
        <w:rPr>
          <w:w w:val="95"/>
          <w:lang w:val="en-US"/>
        </w:rPr>
        <w:t>36a,</w:t>
      </w:r>
      <w:r w:rsidRPr="00FA7B5F">
        <w:rPr>
          <w:spacing w:val="-59"/>
          <w:w w:val="95"/>
          <w:lang w:val="en-US"/>
        </w:rPr>
        <w:t xml:space="preserve"> </w:t>
      </w:r>
      <w:r w:rsidRPr="00FA7B5F">
        <w:rPr>
          <w:w w:val="95"/>
          <w:lang w:val="en-US"/>
        </w:rPr>
        <w:t>Volos,</w:t>
      </w:r>
      <w:r w:rsidRPr="00FA7B5F">
        <w:rPr>
          <w:spacing w:val="-58"/>
          <w:w w:val="95"/>
          <w:lang w:val="en-US"/>
        </w:rPr>
        <w:t xml:space="preserve"> </w:t>
      </w:r>
      <w:r w:rsidRPr="00FA7B5F">
        <w:rPr>
          <w:w w:val="95"/>
          <w:lang w:val="en-US"/>
        </w:rPr>
        <w:t>38221,</w:t>
      </w:r>
      <w:r w:rsidRPr="00FA7B5F">
        <w:rPr>
          <w:spacing w:val="-59"/>
          <w:w w:val="95"/>
          <w:lang w:val="en-US"/>
        </w:rPr>
        <w:t xml:space="preserve"> </w:t>
      </w:r>
      <w:r w:rsidRPr="00FA7B5F">
        <w:rPr>
          <w:w w:val="95"/>
          <w:lang w:val="en-US"/>
        </w:rPr>
        <w:t>Greece</w:t>
      </w:r>
      <w:r w:rsidRPr="00FA7B5F">
        <w:rPr>
          <w:w w:val="91"/>
          <w:lang w:val="en-US"/>
        </w:rPr>
        <w:t xml:space="preserve"> </w:t>
      </w:r>
      <w:r>
        <w:rPr>
          <w:noProof/>
          <w:w w:val="91"/>
          <w:position w:val="-16"/>
        </w:rPr>
        <w:drawing>
          <wp:inline distT="0" distB="0" distL="0" distR="0">
            <wp:extent cx="370205" cy="373380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B5F">
        <w:rPr>
          <w:rFonts w:ascii="Times New Roman"/>
          <w:w w:val="91"/>
          <w:lang w:val="en-US"/>
        </w:rPr>
        <w:t xml:space="preserve"> </w:t>
      </w:r>
      <w:r w:rsidRPr="00FA7B5F">
        <w:rPr>
          <w:rFonts w:ascii="Times New Roman"/>
          <w:spacing w:val="26"/>
          <w:w w:val="91"/>
          <w:lang w:val="en-US"/>
        </w:rPr>
        <w:t xml:space="preserve"> </w:t>
      </w:r>
      <w:r w:rsidRPr="00FA7B5F">
        <w:rPr>
          <w:lang w:val="en-US"/>
        </w:rPr>
        <w:t>+30</w:t>
      </w:r>
      <w:r w:rsidRPr="00FA7B5F">
        <w:rPr>
          <w:spacing w:val="-26"/>
          <w:lang w:val="en-US"/>
        </w:rPr>
        <w:t xml:space="preserve"> </w:t>
      </w:r>
      <w:r w:rsidRPr="00FA7B5F">
        <w:rPr>
          <w:lang w:val="en-US"/>
        </w:rPr>
        <w:t>2421033662</w:t>
      </w:r>
    </w:p>
    <w:p w:rsidR="00D75DE9" w:rsidRDefault="00CE0195">
      <w:pPr>
        <w:spacing w:before="164"/>
        <w:ind w:left="1194"/>
        <w:rPr>
          <w:rFonts w:ascii="Trebuchet MS"/>
          <w:sz w:val="28"/>
        </w:rPr>
      </w:pPr>
      <w:hyperlink r:id="rId45">
        <w:r w:rsidR="00FA7B5F">
          <w:rPr>
            <w:rFonts w:ascii="Trebuchet MS"/>
            <w:sz w:val="28"/>
          </w:rPr>
          <w:t>info@livelikelocal.gr</w:t>
        </w:r>
      </w:hyperlink>
    </w:p>
    <w:sectPr w:rsidR="00D75DE9">
      <w:pgSz w:w="11910" w:h="16840"/>
      <w:pgMar w:top="1480" w:right="9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Georgia">
    <w:altName w:val="Georgia"/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95"/>
    <w:rsid w:val="007F7ECD"/>
    <w:rsid w:val="00CE0195"/>
    <w:rsid w:val="00D75DE9"/>
    <w:rsid w:val="00FA5FBB"/>
    <w:rsid w:val="00FA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48C9A-48F0-4E95-80F1-0EE2ADFF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 Black" w:eastAsia="Arial Black" w:hAnsi="Arial Black" w:cs="Arial Black"/>
      <w:lang w:val="el-GR" w:eastAsia="el-GR" w:bidi="el-GR"/>
    </w:rPr>
  </w:style>
  <w:style w:type="paragraph" w:styleId="1">
    <w:name w:val="heading 1"/>
    <w:basedOn w:val="a"/>
    <w:uiPriority w:val="9"/>
    <w:qFormat/>
    <w:pPr>
      <w:spacing w:before="78"/>
      <w:ind w:left="3572"/>
      <w:outlineLvl w:val="0"/>
    </w:pPr>
    <w:rPr>
      <w:rFonts w:ascii="Georgia" w:eastAsia="Georgia" w:hAnsi="Georgia" w:cs="Georgia"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425"/>
      <w:outlineLvl w:val="1"/>
    </w:pPr>
    <w:rPr>
      <w:rFonts w:ascii="Trebuchet MS" w:eastAsia="Trebuchet MS" w:hAnsi="Trebuchet MS" w:cs="Trebuchet MS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://www.livelikelocal.gr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hyperlink" Target="mailto:info@livelikelocal.gr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928;&#961;&#959;&#963;&#945;&#961;&#956;&#959;&#963;&#956;&#941;&#957;&#945;%20&#960;&#961;&#972;&#964;&#965;&#960;&#945;%20&#964;&#959;&#965;%20Office\Live%20Like%20Lo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Live Like Local</Template>
  <TotalTime>0</TotalTime>
  <Pages>5</Pages>
  <Words>581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Grigoris Fanoulas</cp:lastModifiedBy>
  <cp:revision>1</cp:revision>
  <dcterms:created xsi:type="dcterms:W3CDTF">2019-02-11T12:49:00Z</dcterms:created>
  <dcterms:modified xsi:type="dcterms:W3CDTF">2019-02-11T12:49:00Z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2019-02-11T00:00:00Z</vt:filetime>
  </property>
</Properties>
</file>